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7071"/>
        <w:gridCol w:w="3395"/>
      </w:tblGrid>
      <w:tr w:rsidR="006860A8" w:rsidRPr="00082D89" w:rsidTr="00082D89">
        <w:trPr>
          <w:trHeight w:val="14745"/>
        </w:trPr>
        <w:tc>
          <w:tcPr>
            <w:tcW w:w="7200" w:type="dxa"/>
            <w:tcBorders>
              <w:right w:val="triple" w:sz="12" w:space="0" w:color="FFFFFF"/>
            </w:tcBorders>
            <w:tcMar>
              <w:right w:w="115" w:type="dxa"/>
            </w:tcMar>
          </w:tcPr>
          <w:p w:rsidR="006860A8" w:rsidRPr="00082D89" w:rsidRDefault="006860A8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  <w:bookmarkStart w:id="0" w:name="_GoBack"/>
            <w:r w:rsidRPr="00060F1E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pict>
                <v:shape id="Kép 6" o:spid="_x0000_i1038" type="#_x0000_t75" style="width:354pt;height:265.5pt;visibility:visible">
                  <v:imagedata r:id="rId7" o:title=""/>
                </v:shape>
              </w:pict>
            </w:r>
            <w:bookmarkEnd w:id="0"/>
          </w:p>
          <w:p w:rsidR="006860A8" w:rsidRPr="00082D89" w:rsidRDefault="006860A8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4F6228"/>
                <w:kern w:val="28"/>
                <w:sz w:val="106"/>
                <w:szCs w:val="106"/>
                <w:lang w:eastAsia="ja-JP"/>
              </w:rPr>
            </w:pPr>
            <w:r>
              <w:rPr>
                <w:rFonts w:eastAsia="SimSun" w:cs="Times New Roman"/>
                <w:b/>
                <w:bCs/>
                <w:caps/>
                <w:color w:val="4F6228"/>
                <w:kern w:val="28"/>
                <w:sz w:val="106"/>
                <w:szCs w:val="106"/>
                <w:lang w:eastAsia="ja-JP"/>
              </w:rPr>
              <w:t>októb</w:t>
            </w:r>
            <w:r w:rsidRPr="00082D89">
              <w:rPr>
                <w:rFonts w:eastAsia="SimSun" w:cs="Times New Roman"/>
                <w:b/>
                <w:bCs/>
                <w:caps/>
                <w:color w:val="4F6228"/>
                <w:kern w:val="28"/>
                <w:sz w:val="106"/>
                <w:szCs w:val="106"/>
                <w:lang w:eastAsia="ja-JP"/>
              </w:rPr>
              <w:t>er</w:t>
            </w:r>
          </w:p>
          <w:p w:rsidR="006860A8" w:rsidRPr="00FA6446" w:rsidRDefault="006860A8" w:rsidP="00FA6446">
            <w:pPr>
              <w:numPr>
                <w:ilvl w:val="1"/>
                <w:numId w:val="0"/>
              </w:numPr>
              <w:spacing w:after="0" w:line="240" w:lineRule="auto"/>
              <w:contextualSpacing/>
              <w:rPr>
                <w:rFonts w:eastAsia="SimSun"/>
                <w:b/>
                <w:caps/>
                <w:color w:val="3C2415"/>
                <w:sz w:val="96"/>
                <w:szCs w:val="96"/>
                <w:lang w:eastAsia="ja-JP"/>
              </w:rPr>
            </w:pPr>
            <w:r w:rsidRPr="00FA6446">
              <w:rPr>
                <w:rFonts w:eastAsia="SimSun"/>
                <w:b/>
                <w:caps/>
                <w:color w:val="3C2415"/>
                <w:sz w:val="96"/>
                <w:szCs w:val="96"/>
                <w:lang w:eastAsia="ja-JP"/>
              </w:rPr>
              <w:t xml:space="preserve">hollókői </w:t>
            </w:r>
            <w:r w:rsidRPr="00FA6446">
              <w:rPr>
                <w:rFonts w:eastAsia="SimSun"/>
                <w:b/>
                <w:color w:val="3C2415"/>
                <w:sz w:val="96"/>
                <w:szCs w:val="96"/>
                <w:lang w:eastAsia="ja-JP"/>
              </w:rPr>
              <w:t>és</w:t>
            </w:r>
            <w:r w:rsidRPr="00FA6446">
              <w:rPr>
                <w:rFonts w:eastAsia="SimSun"/>
                <w:b/>
                <w:caps/>
                <w:color w:val="3C2415"/>
                <w:sz w:val="96"/>
                <w:szCs w:val="96"/>
                <w:lang w:eastAsia="ja-JP"/>
              </w:rPr>
              <w:t xml:space="preserve"> kelet-cserháti </w:t>
            </w:r>
            <w:r w:rsidRPr="00FA6446">
              <w:rPr>
                <w:rFonts w:eastAsia="SimSun"/>
                <w:b/>
                <w:color w:val="3C2415"/>
                <w:sz w:val="96"/>
                <w:szCs w:val="96"/>
                <w:lang w:eastAsia="ja-JP"/>
              </w:rPr>
              <w:t>Tájvédelmi Körzet</w:t>
            </w:r>
          </w:p>
          <w:p w:rsidR="006860A8" w:rsidRPr="00082D89" w:rsidRDefault="006860A8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</w:p>
          <w:p w:rsidR="006860A8" w:rsidRPr="00082D89" w:rsidRDefault="006860A8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</w:p>
          <w:p w:rsidR="006860A8" w:rsidRPr="00082D89" w:rsidRDefault="006860A8" w:rsidP="00082D89">
            <w:pPr>
              <w:spacing w:after="160" w:line="264" w:lineRule="auto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eastAsia="ja-JP"/>
              </w:rPr>
            </w:pPr>
            <w:r w:rsidRPr="00082D89">
              <w:rPr>
                <w:rFonts w:eastAsia="SimSun" w:cs="Times New Roman"/>
                <w:color w:val="3C2415"/>
                <w:sz w:val="96"/>
                <w:szCs w:val="96"/>
                <w:lang w:eastAsia="ja-JP"/>
              </w:rPr>
              <w:t xml:space="preserve">   </w:t>
            </w:r>
            <w:r w:rsidRPr="00082D89"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eastAsia="ja-JP"/>
              </w:rPr>
              <w:t>és a</w:t>
            </w:r>
            <w:r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eastAsia="ja-JP"/>
              </w:rPr>
              <w:t xml:space="preserve"> CINCÉREK</w:t>
            </w:r>
          </w:p>
        </w:tc>
        <w:tc>
          <w:tcPr>
            <w:tcW w:w="3456" w:type="dxa"/>
            <w:tcBorders>
              <w:left w:val="triple" w:sz="12" w:space="0" w:color="FFFFFF"/>
            </w:tcBorders>
          </w:tcPr>
          <w:tbl>
            <w:tblPr>
              <w:tblW w:w="3317" w:type="dxa"/>
              <w:tblBorders>
                <w:insideH w:val="triple" w:sz="12" w:space="0" w:color="FFFFFF"/>
                <w:insideV w:val="single" w:sz="48" w:space="0" w:color="FFFFFF"/>
              </w:tblBorders>
              <w:tblLayout w:type="fixed"/>
              <w:tblCellMar>
                <w:left w:w="288" w:type="dxa"/>
                <w:right w:w="288" w:type="dxa"/>
              </w:tblCellMar>
              <w:tblLook w:val="00A0"/>
            </w:tblPr>
            <w:tblGrid>
              <w:gridCol w:w="3317"/>
            </w:tblGrid>
            <w:tr w:rsidR="006860A8" w:rsidRPr="00082D89" w:rsidTr="00082D89">
              <w:trPr>
                <w:trHeight w:hRule="exact" w:val="10947"/>
              </w:trPr>
              <w:tc>
                <w:tcPr>
                  <w:tcW w:w="3317" w:type="dxa"/>
                  <w:tcBorders>
                    <w:bottom w:val="triple" w:sz="12" w:space="0" w:color="FFFFFF"/>
                  </w:tcBorders>
                  <w:shd w:val="clear" w:color="auto" w:fill="815205"/>
                  <w:tcMar>
                    <w:top w:w="1440" w:type="dxa"/>
                  </w:tcMar>
                </w:tcPr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Név:</w:t>
                  </w: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Életkor:</w:t>
                  </w: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Iskola:</w:t>
                  </w: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  <w:t>Osztály:</w:t>
                  </w:r>
                </w:p>
                <w:p w:rsidR="006860A8" w:rsidRPr="00082D89" w:rsidRDefault="006860A8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eastAsia="ja-JP"/>
                    </w:rPr>
                  </w:pPr>
                </w:p>
              </w:tc>
            </w:tr>
            <w:tr w:rsidR="006860A8" w:rsidRPr="00082D89" w:rsidTr="00082D89">
              <w:trPr>
                <w:trHeight w:hRule="exact" w:val="3800"/>
              </w:trPr>
              <w:tc>
                <w:tcPr>
                  <w:tcW w:w="3317" w:type="dxa"/>
                  <w:tcBorders>
                    <w:top w:val="triple" w:sz="12" w:space="0" w:color="FFFFFF"/>
                  </w:tcBorders>
                  <w:tcMar>
                    <w:top w:w="216" w:type="dxa"/>
                  </w:tcMar>
                </w:tcPr>
                <w:p w:rsidR="006860A8" w:rsidRPr="00082D89" w:rsidRDefault="006860A8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eastAsia="ja-JP"/>
                    </w:rPr>
                  </w:pPr>
                  <w:r w:rsidRPr="00060F1E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pict>
                      <v:shape id="Kép 7" o:spid="_x0000_i1039" type="#_x0000_t75" style="width:128.25pt;height:131.25pt;visibility:visible">
                        <v:imagedata r:id="rId8" o:title=""/>
                      </v:shape>
                    </w:pict>
                  </w:r>
                </w:p>
              </w:tc>
            </w:tr>
          </w:tbl>
          <w:p w:rsidR="006860A8" w:rsidRPr="00082D89" w:rsidRDefault="006860A8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eastAsia="ja-JP"/>
              </w:rPr>
            </w:pPr>
          </w:p>
        </w:tc>
      </w:tr>
    </w:tbl>
    <w:p w:rsidR="006860A8" w:rsidRDefault="006860A8" w:rsidP="00577FA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60A8" w:rsidRDefault="006860A8" w:rsidP="00E21CCB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EGÉSZÍTSD KI A SZÖVEGET!</w:t>
      </w:r>
    </w:p>
    <w:p w:rsidR="006860A8" w:rsidRDefault="006860A8" w:rsidP="00A76084">
      <w:pPr>
        <w:pStyle w:val="ListParagraph"/>
        <w:spacing w:after="0" w:line="360" w:lineRule="auto"/>
        <w:ind w:left="0"/>
        <w:jc w:val="both"/>
        <w:rPr>
          <w:rStyle w:val="apple-converted-space"/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</w:pPr>
      <w:r w:rsidRPr="00FA7060">
        <w:rPr>
          <w:rFonts w:ascii="Times New Roman" w:hAnsi="Times New Roman" w:cs="Times New Roman"/>
          <w:sz w:val="24"/>
          <w:szCs w:val="24"/>
        </w:rPr>
        <w:tab/>
      </w:r>
    </w:p>
    <w:p w:rsidR="006860A8" w:rsidRDefault="006860A8" w:rsidP="00AB5A6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UNESCO Világörökségi Bizottsága 1987-ben a hollókői Ófalut és az azt övező tájat a világ kulturális örökségének részévé nyilvánította. A cím elnyerésében a hagyományos gazdálkodás táji emlékeként a </w:t>
      </w:r>
      <w:r w:rsidRPr="00FA2631">
        <w:rPr>
          <w:rFonts w:ascii="Times New Roman" w:hAnsi="Times New Roman" w:cs="Times New Roman"/>
          <w:b/>
          <w:sz w:val="24"/>
          <w:szCs w:val="24"/>
        </w:rPr>
        <w:t>hagyásfás legelő</w:t>
      </w:r>
      <w:r>
        <w:rPr>
          <w:rFonts w:ascii="Times New Roman" w:hAnsi="Times New Roman" w:cs="Times New Roman"/>
          <w:sz w:val="24"/>
          <w:szCs w:val="24"/>
        </w:rPr>
        <w:t xml:space="preserve"> is szerepet játszott. Ezt az igen értékes, azonban sajnos egyre kevesebb helyen fellelhető élőhelytípust mutatja be az alábbi hiányos szöveg. A te feladatod helyükre tenni a kimaradt szavakat.</w:t>
      </w:r>
    </w:p>
    <w:p w:rsidR="006860A8" w:rsidRPr="00512D87" w:rsidRDefault="006860A8" w:rsidP="00AB5A6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AB5A65">
      <w:p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A fáslegelő, legelőerdő olyan élőhelytípus</w:t>
      </w:r>
      <w:r w:rsidRPr="0053419C">
        <w:rPr>
          <w:rFonts w:ascii="Times New Roman" w:hAnsi="Times New Roman" w:cs="Times New Roman"/>
          <w:sz w:val="24"/>
          <w:szCs w:val="24"/>
          <w:lang w:eastAsia="hu-HU"/>
        </w:rPr>
        <w:t xml:space="preserve">, amely ligetesen álló fák, zártabb facsoportok, cserjések és gyep alkotta mozaikból áll. Kialakulása és előfordulása a </w:t>
      </w:r>
      <w:r w:rsidRPr="007A5907">
        <w:rPr>
          <w:rFonts w:ascii="Times New Roman" w:hAnsi="Times New Roman" w:cs="Times New Roman"/>
          <w:b/>
          <w:sz w:val="24"/>
          <w:szCs w:val="24"/>
          <w:lang w:eastAsia="hu-HU"/>
        </w:rPr>
        <w:t>……..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…………….</w:t>
      </w:r>
      <w:r w:rsidRPr="0053419C">
        <w:rPr>
          <w:rFonts w:ascii="Times New Roman" w:hAnsi="Times New Roman" w:cs="Times New Roman"/>
          <w:sz w:val="24"/>
          <w:szCs w:val="24"/>
          <w:lang w:eastAsia="hu-HU"/>
        </w:rPr>
        <w:t xml:space="preserve"> és a kaszálástól függ. A legeltetéssel kialakított fás legelőkön a gyep mellett az eredeti </w:t>
      </w:r>
      <w:hyperlink r:id="rId9" w:tgtFrame="_blank" w:tooltip="Erdő" w:history="1">
        <w:r>
          <w:rPr>
            <w:rFonts w:ascii="Times New Roman" w:hAnsi="Times New Roman" w:cs="Times New Roman"/>
            <w:b/>
            <w:sz w:val="24"/>
            <w:szCs w:val="24"/>
            <w:lang w:eastAsia="hu-HU"/>
          </w:rPr>
          <w:t>……………..</w:t>
        </w:r>
      </w:hyperlink>
      <w:r w:rsidRPr="0053419C">
        <w:rPr>
          <w:rFonts w:ascii="Times New Roman" w:hAnsi="Times New Roman" w:cs="Times New Roman"/>
          <w:sz w:val="24"/>
          <w:szCs w:val="24"/>
          <w:lang w:eastAsia="hu-HU"/>
        </w:rPr>
        <w:t xml:space="preserve"> ligetesen, 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távol álló fái is jelen vannak, </w:t>
      </w:r>
      <w:r w:rsidRPr="0053419C">
        <w:rPr>
          <w:rFonts w:ascii="Times New Roman" w:hAnsi="Times New Roman" w:cs="Times New Roman"/>
          <w:sz w:val="24"/>
          <w:szCs w:val="24"/>
          <w:lang w:eastAsia="hu-HU"/>
        </w:rPr>
        <w:t>ezeket nevezzük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: </w:t>
      </w:r>
      <w:r w:rsidRPr="007A5907">
        <w:rPr>
          <w:rFonts w:ascii="Times New Roman" w:hAnsi="Times New Roman" w:cs="Times New Roman"/>
          <w:b/>
          <w:sz w:val="24"/>
          <w:szCs w:val="24"/>
          <w:lang w:eastAsia="hu-HU"/>
        </w:rPr>
        <w:t>…….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……………………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nak</w:t>
      </w:r>
      <w:r w:rsidRPr="0053419C">
        <w:rPr>
          <w:rFonts w:ascii="Times New Roman" w:hAnsi="Times New Roman" w:cs="Times New Roman"/>
          <w:sz w:val="24"/>
          <w:szCs w:val="24"/>
          <w:lang w:eastAsia="hu-HU"/>
        </w:rPr>
        <w:t>. A magán</w:t>
      </w:r>
      <w:r>
        <w:rPr>
          <w:rFonts w:ascii="Times New Roman" w:hAnsi="Times New Roman" w:cs="Times New Roman"/>
          <w:sz w:val="24"/>
          <w:szCs w:val="24"/>
          <w:lang w:eastAsia="hu-HU"/>
        </w:rPr>
        <w:t>y</w:t>
      </w:r>
      <w:r w:rsidRPr="0053419C">
        <w:rPr>
          <w:rFonts w:ascii="Times New Roman" w:hAnsi="Times New Roman" w:cs="Times New Roman"/>
          <w:sz w:val="24"/>
          <w:szCs w:val="24"/>
          <w:lang w:eastAsia="hu-HU"/>
        </w:rPr>
        <w:t>osan álló fáknak nem kell a fényért versengeniük, ezért alacsonyan elágazók, </w:t>
      </w:r>
      <w:hyperlink r:id="rId10" w:tgtFrame="_blank" w:tooltip="Ág (növényanatómia) (a lap nem létezik)" w:history="1">
        <w:r w:rsidRPr="0053419C">
          <w:rPr>
            <w:rFonts w:ascii="Times New Roman" w:hAnsi="Times New Roman" w:cs="Times New Roman"/>
            <w:sz w:val="24"/>
            <w:szCs w:val="24"/>
            <w:lang w:eastAsia="hu-HU"/>
          </w:rPr>
          <w:t>ágaik</w:t>
        </w:r>
      </w:hyperlink>
      <w:r w:rsidRPr="0053419C">
        <w:rPr>
          <w:rFonts w:ascii="Times New Roman" w:hAnsi="Times New Roman" w:cs="Times New Roman"/>
          <w:sz w:val="24"/>
          <w:szCs w:val="24"/>
          <w:lang w:eastAsia="hu-HU"/>
        </w:rPr>
        <w:t xml:space="preserve"> vaskosak, koronájuk 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…………………….</w:t>
      </w:r>
      <w:r w:rsidRPr="0053419C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6860A8" w:rsidRPr="003B004E" w:rsidRDefault="006860A8" w:rsidP="00AB5A65">
      <w:p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B004E">
        <w:rPr>
          <w:rFonts w:ascii="Times New Roman" w:hAnsi="Times New Roman" w:cs="Times New Roman"/>
          <w:sz w:val="24"/>
          <w:szCs w:val="24"/>
          <w:lang w:eastAsia="hu-HU"/>
        </w:rPr>
        <w:t xml:space="preserve">Fajokban 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………………</w:t>
      </w:r>
      <w:r w:rsidRPr="003B004E">
        <w:rPr>
          <w:rFonts w:ascii="Times New Roman" w:hAnsi="Times New Roman" w:cs="Times New Roman"/>
          <w:sz w:val="24"/>
          <w:szCs w:val="24"/>
          <w:lang w:eastAsia="hu-HU"/>
        </w:rPr>
        <w:t xml:space="preserve"> élőhely, mivel ugyanazon a területen tudnak megjelenni az erdőre, illetve a gyepre jellemző és a mozaikos élőhelyeket kedvelő növény- és állatfajok. </w:t>
      </w:r>
      <w:r w:rsidRPr="0053419C">
        <w:rPr>
          <w:rFonts w:ascii="Times New Roman" w:hAnsi="Times New Roman" w:cs="Times New Roman"/>
          <w:sz w:val="24"/>
          <w:szCs w:val="24"/>
        </w:rPr>
        <w:t xml:space="preserve">Végtelenül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</w:t>
      </w:r>
      <w:r w:rsidRPr="0053419C">
        <w:rPr>
          <w:rFonts w:ascii="Times New Roman" w:hAnsi="Times New Roman" w:cs="Times New Roman"/>
          <w:sz w:val="24"/>
          <w:szCs w:val="24"/>
        </w:rPr>
        <w:t xml:space="preserve"> társulásról van szó: hajdan a túllegeltetés, az intenzív állattartás a legelőerdő kikopárosodását, sok esetben az erdő teljes eltűnését okozta, napjainkban pedig a legeltetéses állattartás visszaszorulása a fáslegelők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, beerdősödését </w:t>
      </w:r>
      <w:r w:rsidRPr="0053419C">
        <w:rPr>
          <w:rFonts w:ascii="Times New Roman" w:hAnsi="Times New Roman" w:cs="Times New Roman"/>
          <w:sz w:val="24"/>
          <w:szCs w:val="24"/>
        </w:rPr>
        <w:t>vonja maga után.</w:t>
      </w:r>
    </w:p>
    <w:p w:rsidR="006860A8" w:rsidRPr="007A5907" w:rsidRDefault="006860A8" w:rsidP="00AB5A65">
      <w:pPr>
        <w:rPr>
          <w:rFonts w:ascii="Times New Roman" w:hAnsi="Times New Roman" w:cs="Times New Roman"/>
          <w:sz w:val="24"/>
          <w:szCs w:val="24"/>
        </w:rPr>
      </w:pPr>
    </w:p>
    <w:p w:rsidR="006860A8" w:rsidRPr="00FA2631" w:rsidRDefault="006860A8" w:rsidP="00FA2631">
      <w:pPr>
        <w:ind w:left="567"/>
        <w:jc w:val="center"/>
        <w:rPr>
          <w:sz w:val="28"/>
          <w:szCs w:val="28"/>
        </w:rPr>
      </w:pPr>
      <w:r w:rsidRPr="00FA2631">
        <w:rPr>
          <w:rFonts w:ascii="Times New Roman" w:hAnsi="Times New Roman" w:cs="Times New Roman"/>
          <w:b/>
          <w:sz w:val="28"/>
          <w:szCs w:val="28"/>
          <w:lang w:eastAsia="hu-HU"/>
        </w:rPr>
        <w:t>terebélyes</w:t>
      </w:r>
    </w:p>
    <w:p w:rsidR="006860A8" w:rsidRPr="00FA2631" w:rsidRDefault="006860A8" w:rsidP="00FA2631">
      <w:pPr>
        <w:ind w:left="567"/>
        <w:jc w:val="center"/>
        <w:rPr>
          <w:sz w:val="28"/>
          <w:szCs w:val="28"/>
        </w:rPr>
      </w:pPr>
      <w:r w:rsidRPr="00FA2631">
        <w:rPr>
          <w:rFonts w:ascii="Times New Roman" w:hAnsi="Times New Roman" w:cs="Times New Roman"/>
          <w:b/>
          <w:sz w:val="28"/>
          <w:szCs w:val="28"/>
        </w:rPr>
        <w:t>sérülékeny</w:t>
      </w:r>
    </w:p>
    <w:p w:rsidR="006860A8" w:rsidRPr="00FA2631" w:rsidRDefault="006860A8" w:rsidP="00FA2631">
      <w:pPr>
        <w:ind w:left="567"/>
        <w:jc w:val="center"/>
        <w:rPr>
          <w:sz w:val="28"/>
          <w:szCs w:val="28"/>
        </w:rPr>
      </w:pPr>
      <w:r w:rsidRPr="00FA2631">
        <w:rPr>
          <w:rFonts w:ascii="Times New Roman" w:hAnsi="Times New Roman" w:cs="Times New Roman"/>
          <w:b/>
          <w:sz w:val="28"/>
          <w:szCs w:val="28"/>
          <w:lang w:eastAsia="hu-HU"/>
        </w:rPr>
        <w:t>legeltetéstől</w:t>
      </w:r>
    </w:p>
    <w:p w:rsidR="006860A8" w:rsidRPr="00FA2631" w:rsidRDefault="006860A8" w:rsidP="00FA2631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631">
        <w:rPr>
          <w:rFonts w:ascii="Times New Roman" w:hAnsi="Times New Roman" w:cs="Times New Roman"/>
          <w:b/>
          <w:sz w:val="28"/>
          <w:szCs w:val="28"/>
        </w:rPr>
        <w:t>becserjésedését</w:t>
      </w:r>
    </w:p>
    <w:p w:rsidR="006860A8" w:rsidRPr="00FA2631" w:rsidRDefault="006860A8" w:rsidP="00FA2631">
      <w:pPr>
        <w:ind w:left="567"/>
        <w:jc w:val="center"/>
        <w:rPr>
          <w:sz w:val="28"/>
          <w:szCs w:val="28"/>
        </w:rPr>
      </w:pPr>
      <w:hyperlink r:id="rId11" w:tgtFrame="_blank" w:tooltip="Erdő" w:history="1">
        <w:r w:rsidRPr="00FA2631">
          <w:rPr>
            <w:rFonts w:ascii="Times New Roman" w:hAnsi="Times New Roman" w:cs="Times New Roman"/>
            <w:b/>
            <w:sz w:val="28"/>
            <w:szCs w:val="28"/>
            <w:lang w:eastAsia="hu-HU"/>
          </w:rPr>
          <w:t>erdő</w:t>
        </w:r>
      </w:hyperlink>
    </w:p>
    <w:p w:rsidR="006860A8" w:rsidRPr="00FA2631" w:rsidRDefault="006860A8" w:rsidP="00FA2631">
      <w:pPr>
        <w:ind w:left="567"/>
        <w:jc w:val="center"/>
        <w:rPr>
          <w:sz w:val="28"/>
          <w:szCs w:val="28"/>
        </w:rPr>
      </w:pPr>
      <w:r w:rsidRPr="00FA2631">
        <w:rPr>
          <w:rFonts w:ascii="Times New Roman" w:hAnsi="Times New Roman" w:cs="Times New Roman"/>
          <w:b/>
          <w:sz w:val="28"/>
          <w:szCs w:val="28"/>
          <w:lang w:eastAsia="hu-HU"/>
        </w:rPr>
        <w:t>hagyásfák</w:t>
      </w:r>
    </w:p>
    <w:p w:rsidR="006860A8" w:rsidRDefault="006860A8" w:rsidP="00FA2631">
      <w:pPr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hu-HU"/>
        </w:rPr>
      </w:pPr>
      <w:r w:rsidRPr="00FA2631">
        <w:rPr>
          <w:rFonts w:ascii="Times New Roman" w:hAnsi="Times New Roman" w:cs="Times New Roman"/>
          <w:b/>
          <w:sz w:val="28"/>
          <w:szCs w:val="28"/>
          <w:lang w:eastAsia="hu-HU"/>
        </w:rPr>
        <w:t>gazdag</w:t>
      </w:r>
    </w:p>
    <w:p w:rsidR="006860A8" w:rsidRDefault="006860A8" w:rsidP="00FA2631">
      <w:pPr>
        <w:ind w:left="567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6860A8" w:rsidRPr="00FA2631" w:rsidRDefault="006860A8" w:rsidP="00FA2631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A2631">
        <w:rPr>
          <w:rFonts w:ascii="Times New Roman" w:hAnsi="Times New Roman" w:cs="Times New Roman"/>
          <w:sz w:val="24"/>
          <w:szCs w:val="24"/>
        </w:rPr>
        <w:t>alálható-e fás legelő lakóhelyed közelében?</w:t>
      </w:r>
    </w:p>
    <w:p w:rsidR="006860A8" w:rsidRDefault="006860A8">
      <w:pP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  <w:br w:type="page"/>
      </w:r>
    </w:p>
    <w:p w:rsidR="006860A8" w:rsidRDefault="006860A8" w:rsidP="00E21CCB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MIRE GONDOLTUNK?</w:t>
      </w:r>
    </w:p>
    <w:p w:rsidR="006860A8" w:rsidRPr="00C156D1" w:rsidRDefault="006860A8" w:rsidP="001E5F67">
      <w:pPr>
        <w:pStyle w:val="ListParagraph"/>
        <w:spacing w:line="360" w:lineRule="auto"/>
        <w:ind w:left="426"/>
        <w:jc w:val="both"/>
        <w:rPr>
          <w:rStyle w:val="apple-converted-space"/>
          <w:rFonts w:ascii="Times New Roman" w:hAnsi="Times New Roman"/>
          <w:b/>
          <w:bCs/>
          <w:sz w:val="24"/>
          <w:szCs w:val="24"/>
        </w:rPr>
      </w:pP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860A8" w:rsidRPr="00841A75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Pr="004A652E" w:rsidRDefault="006860A8" w:rsidP="002A62D8">
      <w:pPr>
        <w:numPr>
          <w:ilvl w:val="0"/>
          <w:numId w:val="4"/>
        </w:numPr>
        <w:spacing w:after="0" w:line="240" w:lineRule="auto"/>
        <w:ind w:left="993"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15-20 cm-es szárnyfesztávolságommal Magyarország legnagyobb lepkéje vagyok. Védenek.</w:t>
      </w:r>
    </w:p>
    <w:p w:rsidR="006860A8" w:rsidRPr="004A652E" w:rsidRDefault="006860A8" w:rsidP="002A62D8">
      <w:pPr>
        <w:numPr>
          <w:ilvl w:val="0"/>
          <w:numId w:val="4"/>
        </w:numPr>
        <w:spacing w:after="0" w:line="240" w:lineRule="auto"/>
        <w:ind w:left="993"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Felnőtt koromban barnába öltözöm, szárnyaimat a harántsávok mellett hatalmas szemfoltok díszítik, melyről nevemet is kaptam.</w:t>
      </w:r>
    </w:p>
    <w:p w:rsidR="006860A8" w:rsidRDefault="006860A8" w:rsidP="002A62D8">
      <w:pPr>
        <w:numPr>
          <w:ilvl w:val="0"/>
          <w:numId w:val="4"/>
        </w:numPr>
        <w:spacing w:after="0" w:line="240" w:lineRule="auto"/>
        <w:ind w:left="993"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Hernyó koromban elsősorban gyümölcsfák leveleit fogyasztom, de kőrisen is előfordulok</w:t>
      </w:r>
      <w:r w:rsidRPr="004A65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860A8" w:rsidRDefault="006860A8" w:rsidP="001E5F6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60A8" w:rsidRPr="004A652E" w:rsidRDefault="006860A8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60A8" w:rsidRPr="00253D21" w:rsidRDefault="006860A8" w:rsidP="001E5F67">
      <w:pPr>
        <w:tabs>
          <w:tab w:val="left" w:pos="368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………………………………………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6860A8" w:rsidRPr="00841A75" w:rsidRDefault="006860A8" w:rsidP="00253D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860A8" w:rsidRPr="00230167" w:rsidRDefault="006860A8" w:rsidP="00253D2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Hazánk egyik legnagyobb cincérfaja vagyok, 2,5-5,5 cm-re növök</w:t>
      </w:r>
      <w:r w:rsidRPr="002301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860A8" w:rsidRDefault="006860A8" w:rsidP="00253D2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Lárvaként kétujjnyi széles járatokat vájok a fa kérge alatt, itt fejlődök 4 évig</w:t>
      </w:r>
      <w:r w:rsidRPr="004A65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járatok végében bebábozódok.</w:t>
      </w:r>
      <w:r w:rsidRPr="001E5F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30167">
        <w:rPr>
          <w:rFonts w:ascii="Times New Roman" w:hAnsi="Times New Roman" w:cs="Times New Roman"/>
          <w:sz w:val="24"/>
          <w:szCs w:val="24"/>
          <w:shd w:val="clear" w:color="auto" w:fill="FFFFFF"/>
        </w:rPr>
        <w:t>Felnőtt koromban a tö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Pr="00230167">
        <w:rPr>
          <w:rFonts w:ascii="Times New Roman" w:hAnsi="Times New Roman" w:cs="Times New Roman"/>
          <w:sz w:val="24"/>
          <w:szCs w:val="24"/>
          <w:shd w:val="clear" w:color="auto" w:fill="FFFFFF"/>
        </w:rPr>
        <w:t>gyfa kifolyó nedveit szívogatom.</w:t>
      </w:r>
    </w:p>
    <w:p w:rsidR="006860A8" w:rsidRPr="001E5F67" w:rsidRDefault="006860A8" w:rsidP="001E5F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0167">
        <w:rPr>
          <w:rFonts w:ascii="Times New Roman" w:hAnsi="Times New Roman" w:cs="Times New Roman"/>
          <w:sz w:val="24"/>
          <w:szCs w:val="24"/>
          <w:shd w:val="clear" w:color="auto" w:fill="FFFFFF"/>
        </w:rPr>
        <w:t>Kedvenc élőhelyem az öreg, magányosan álló tölgyfa, különösen az, amelyik törzsét legalább részben erősen süti a na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…Apropó! Említettem már, hogy igazi hős vagyok : )?</w:t>
      </w: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4A652E" w:rsidRDefault="006860A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Feltűnően nagy virágaim rózsaszínűek, vörösebb csíkozással. Porzóim ívesen kinyúlnak.</w:t>
      </w:r>
    </w:p>
    <w:p w:rsidR="006860A8" w:rsidRPr="004A652E" w:rsidRDefault="006860A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Mirigyszőreim és leveleim sok illóolajat tartalmaznak</w:t>
      </w:r>
      <w:r w:rsidRPr="004A65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Meleg, szélcsendes időben a körülöttem összegyűlt illóolajfelhő szikra hatására fellobbanhat.</w:t>
      </w:r>
    </w:p>
    <w:p w:rsidR="006860A8" w:rsidRPr="004A652E" w:rsidRDefault="006860A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Védett vagyok</w:t>
      </w:r>
      <w:r w:rsidRPr="004A652E">
        <w:rPr>
          <w:rFonts w:ascii="Times New Roman" w:hAnsi="Times New Roman" w:cs="Times New Roman"/>
          <w:sz w:val="24"/>
          <w:szCs w:val="24"/>
        </w:rPr>
        <w:t>.</w:t>
      </w: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4. ……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860A8" w:rsidRPr="00841A75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Pr="00884658" w:rsidRDefault="006860A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884658">
        <w:rPr>
          <w:rFonts w:ascii="Times New Roman" w:hAnsi="Times New Roman" w:cs="Times New Roman"/>
          <w:sz w:val="24"/>
          <w:szCs w:val="24"/>
        </w:rPr>
        <w:t>Magyarország legnagyobb szöcskefaja vagyok, a 10 cm-es méretet is elérhetem</w:t>
      </w:r>
      <w:r w:rsidRPr="00884658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6860A8" w:rsidRPr="00884658" w:rsidRDefault="006860A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884658">
        <w:rPr>
          <w:rFonts w:ascii="Times New Roman" w:hAnsi="Times New Roman" w:cs="Times New Roman"/>
          <w:sz w:val="24"/>
          <w:szCs w:val="24"/>
        </w:rPr>
        <w:t>Nevemet feltűnően fogazott első két lábpáramról kaptam.</w:t>
      </w:r>
    </w:p>
    <w:p w:rsidR="006860A8" w:rsidRPr="004A652E" w:rsidRDefault="006860A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Kelet-Cserhát gyepein is előfordulok, természetvédelmi értékem 50.000 forint</w:t>
      </w:r>
      <w:r w:rsidRPr="004A652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6860A8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1E5F67">
      <w:pPr>
        <w:spacing w:after="0" w:line="240" w:lineRule="auto"/>
        <w:ind w:left="426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860A8" w:rsidRPr="00841A75" w:rsidRDefault="006860A8" w:rsidP="00A24A72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Pr="004B7D9C" w:rsidRDefault="006860A8" w:rsidP="004A652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Sem lepke, sem szitakötő nem vagyok, bár mindkét csoportra hasonlítok. A recésszárnyúak rendjét képviselem a Kelet-Cserhát gyepeiben.</w:t>
      </w:r>
      <w:r w:rsidRPr="003A05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Fokozottan védenek</w:t>
      </w:r>
      <w:r w:rsidRPr="001D598A">
        <w:rPr>
          <w:rFonts w:ascii="Times New Roman" w:hAnsi="Times New Roman" w:cs="Times New Roman"/>
          <w:sz w:val="24"/>
          <w:szCs w:val="24"/>
        </w:rPr>
        <w:t>.</w:t>
      </w:r>
    </w:p>
    <w:p w:rsidR="006860A8" w:rsidRPr="00537A55" w:rsidRDefault="006860A8" w:rsidP="004A652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A55">
        <w:rPr>
          <w:rFonts w:ascii="Times New Roman" w:hAnsi="Times New Roman" w:cs="Times New Roman"/>
          <w:sz w:val="24"/>
          <w:szCs w:val="24"/>
        </w:rPr>
        <w:t>Testem s</w:t>
      </w:r>
      <w:r>
        <w:rPr>
          <w:rFonts w:ascii="Times New Roman" w:hAnsi="Times New Roman" w:cs="Times New Roman"/>
          <w:sz w:val="24"/>
          <w:szCs w:val="24"/>
        </w:rPr>
        <w:t>űrű fekete szőrrel borított. J</w:t>
      </w:r>
      <w:r w:rsidRPr="00537A55">
        <w:rPr>
          <w:rFonts w:ascii="Times New Roman" w:hAnsi="Times New Roman" w:cs="Times New Roman"/>
          <w:sz w:val="24"/>
          <w:szCs w:val="24"/>
        </w:rPr>
        <w:t xml:space="preserve">ól fejlett szárnyaim gazdagon erezettek, fekete-sárga, riasztó színkombinációjúak, mely a </w:t>
      </w:r>
      <w:hyperlink r:id="rId12" w:tooltip="Madarak" w:history="1">
        <w:r w:rsidRPr="00537A55">
          <w:rPr>
            <w:rFonts w:ascii="Times New Roman" w:hAnsi="Times New Roman" w:cs="Times New Roman"/>
            <w:sz w:val="24"/>
            <w:szCs w:val="24"/>
          </w:rPr>
          <w:t>madarak</w:t>
        </w:r>
      </w:hyperlink>
      <w:r w:rsidRPr="00537A55">
        <w:rPr>
          <w:rFonts w:ascii="Times New Roman" w:hAnsi="Times New Roman" w:cs="Times New Roman"/>
          <w:sz w:val="24"/>
          <w:szCs w:val="24"/>
        </w:rPr>
        <w:t xml:space="preserve"> megtévesztését szolgálja.</w:t>
      </w:r>
    </w:p>
    <w:p w:rsidR="006860A8" w:rsidRPr="001D598A" w:rsidRDefault="006860A8" w:rsidP="004A652E">
      <w:pPr>
        <w:pStyle w:val="ListParagraph"/>
        <w:numPr>
          <w:ilvl w:val="0"/>
          <w:numId w:val="4"/>
        </w:num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Nevem ragadozó életmódomra utal: lárva állapotban a talaj felszínén lesben állva várom áldozatom, felnőtt koromban pedig repülés közben főleg lepkékre vadászom. </w:t>
      </w:r>
    </w:p>
    <w:p w:rsidR="006860A8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1E5F67">
      <w:pPr>
        <w:spacing w:after="0" w:line="240" w:lineRule="auto"/>
        <w:ind w:left="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860A8" w:rsidRPr="00841A75" w:rsidRDefault="006860A8" w:rsidP="006706BE">
      <w:pPr>
        <w:spacing w:after="0" w:line="240" w:lineRule="auto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6860A8" w:rsidRPr="00841A75" w:rsidRDefault="006860A8" w:rsidP="006706B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6860A8" w:rsidRPr="00841A75" w:rsidSect="00877164">
          <w:footerReference w:type="default" r:id="rId13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860A8" w:rsidRPr="004B7D9C" w:rsidRDefault="006860A8" w:rsidP="00965192">
      <w:pPr>
        <w:pStyle w:val="ListParagraph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Kelet-Cserhát nyílt tölgyeseiben élek, fokozottan védenek</w:t>
      </w:r>
      <w:r w:rsidRPr="004B7D9C">
        <w:rPr>
          <w:rFonts w:ascii="Times New Roman" w:hAnsi="Times New Roman" w:cs="Times New Roman"/>
          <w:sz w:val="24"/>
          <w:szCs w:val="24"/>
        </w:rPr>
        <w:t>.</w:t>
      </w:r>
    </w:p>
    <w:p w:rsidR="006860A8" w:rsidRPr="001D598A" w:rsidRDefault="006860A8" w:rsidP="00965192">
      <w:pPr>
        <w:pStyle w:val="ListParagraph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Hengeres testű, tompa orrú hüllő vagyok, többnyire fű és avar alatt mozgok, ezért ritkán láthatsz</w:t>
      </w:r>
      <w:r w:rsidRPr="001D598A">
        <w:rPr>
          <w:rFonts w:ascii="Times New Roman" w:hAnsi="Times New Roman" w:cs="Times New Roman"/>
          <w:sz w:val="24"/>
          <w:szCs w:val="24"/>
        </w:rPr>
        <w:t>.</w:t>
      </w:r>
    </w:p>
    <w:p w:rsidR="006860A8" w:rsidRPr="001D598A" w:rsidRDefault="006860A8" w:rsidP="00965192">
      <w:pPr>
        <w:pStyle w:val="ListParagraph"/>
        <w:numPr>
          <w:ilvl w:val="0"/>
          <w:numId w:val="4"/>
        </w:numPr>
        <w:spacing w:after="0" w:line="293" w:lineRule="atLeast"/>
        <w:ind w:left="142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budai Sas-hegyi látogatóközpont címerállata vagyok</w:t>
      </w:r>
      <w:r w:rsidRPr="001D598A">
        <w:rPr>
          <w:rFonts w:ascii="Times New Roman" w:hAnsi="Times New Roman" w:cs="Times New Roman"/>
          <w:sz w:val="24"/>
          <w:szCs w:val="24"/>
        </w:rPr>
        <w:t>.</w:t>
      </w:r>
    </w:p>
    <w:p w:rsidR="006860A8" w:rsidRDefault="006860A8" w:rsidP="00965192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Default="006860A8" w:rsidP="001E5F67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7. ……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860A8" w:rsidRPr="00DD5D9F" w:rsidRDefault="006860A8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860A8" w:rsidRPr="00DD5D9F" w:rsidRDefault="006860A8" w:rsidP="0096519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Kelet-Cserhát TK területén található település.</w:t>
      </w:r>
    </w:p>
    <w:p w:rsidR="006860A8" w:rsidRPr="00D56A5B" w:rsidRDefault="006860A8" w:rsidP="0096519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Egykori kőbányája területén található földtani feltárás </w:t>
      </w:r>
      <w:r w:rsidRPr="00104B4C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gyakran nemzetközi és hazai kongresszusok, földtani kirándulások célpontja. </w:t>
      </w:r>
      <w:r w:rsidRPr="00D56A5B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A földtani szelvény érdekessége, hogy 5 millió év alatt háromszor ismétlődött tengerelöntést és három jelentős vulkánkitörést szemléltet.</w:t>
      </w:r>
    </w:p>
    <w:p w:rsidR="006860A8" w:rsidRPr="00DD5D9F" w:rsidRDefault="006860A8" w:rsidP="00DD5D9F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 falu mellett állt Fejér-kő vára, melyet egy 1409-es forrás is csak várhelyként emleget.</w:t>
      </w:r>
    </w:p>
    <w:p w:rsidR="006860A8" w:rsidRDefault="006860A8" w:rsidP="00DD5D9F">
      <w:pPr>
        <w:pStyle w:val="ListParagraph"/>
        <w:spacing w:after="0" w:line="240" w:lineRule="auto"/>
        <w:ind w:left="284"/>
        <w:jc w:val="both"/>
      </w:pPr>
    </w:p>
    <w:p w:rsidR="006860A8" w:rsidRDefault="006860A8" w:rsidP="00DD5D9F">
      <w:pPr>
        <w:pStyle w:val="ListParagraph"/>
        <w:spacing w:after="0" w:line="240" w:lineRule="auto"/>
        <w:ind w:left="284"/>
        <w:jc w:val="both"/>
      </w:pPr>
    </w:p>
    <w:p w:rsidR="006860A8" w:rsidRPr="009E1CBD" w:rsidRDefault="006860A8" w:rsidP="0022048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</w:p>
    <w:p w:rsidR="006860A8" w:rsidRPr="009E1CBD" w:rsidRDefault="006860A8" w:rsidP="00DD5D9F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6860A8" w:rsidRPr="0017289F" w:rsidRDefault="006860A8" w:rsidP="0017289F">
      <w:pPr>
        <w:ind w:left="142"/>
        <w:rPr>
          <w:rFonts w:ascii="Times New Roman" w:hAnsi="Times New Roman" w:cs="Times New Roman"/>
          <w:bCs/>
          <w:i/>
          <w:color w:val="0000FF"/>
          <w:sz w:val="24"/>
          <w:szCs w:val="24"/>
          <w:u w:val="single"/>
        </w:rPr>
      </w:pPr>
      <w:hyperlink r:id="rId14" w:history="1">
        <w:r w:rsidRPr="00662A9A">
          <w:rPr>
            <w:rStyle w:val="Hyperlink"/>
            <w:rFonts w:ascii="Times New Roman" w:hAnsi="Times New Roman"/>
            <w:bCs/>
            <w:i/>
            <w:sz w:val="24"/>
            <w:szCs w:val="24"/>
          </w:rPr>
          <w:t>http://prognav.bnpi.hu/uploads/media/publication/hollokotol-bodrogzugig/index.html</w:t>
        </w:r>
      </w:hyperlink>
    </w:p>
    <w:p w:rsidR="006860A8" w:rsidRPr="004B7D9C" w:rsidRDefault="006860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7D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860A8" w:rsidRDefault="006860A8" w:rsidP="00E21CCB">
      <w:pPr>
        <w:pStyle w:val="ListParagraph"/>
        <w:numPr>
          <w:ilvl w:val="0"/>
          <w:numId w:val="1"/>
        </w:numPr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JÁRJ UTÁNA!</w:t>
      </w:r>
    </w:p>
    <w:p w:rsidR="006860A8" w:rsidRPr="00FA7060" w:rsidRDefault="006860A8" w:rsidP="007A139C">
      <w:pPr>
        <w:pStyle w:val="ListParagraph"/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60A8" w:rsidRDefault="006860A8" w:rsidP="007B3E0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38B">
        <w:rPr>
          <w:rFonts w:ascii="Times New Roman" w:hAnsi="Times New Roman" w:cs="Times New Roman"/>
          <w:sz w:val="24"/>
          <w:szCs w:val="24"/>
        </w:rPr>
        <w:t>Ki volt</w:t>
      </w:r>
      <w:r>
        <w:rPr>
          <w:rFonts w:ascii="Times New Roman" w:hAnsi="Times New Roman" w:cs="Times New Roman"/>
          <w:sz w:val="24"/>
          <w:szCs w:val="24"/>
        </w:rPr>
        <w:t xml:space="preserve"> Bereczky Máté</w:t>
      </w:r>
      <w:r w:rsidRPr="0047538B">
        <w:rPr>
          <w:rFonts w:ascii="Times New Roman" w:hAnsi="Times New Roman" w:cs="Times New Roman"/>
          <w:sz w:val="24"/>
          <w:szCs w:val="24"/>
        </w:rPr>
        <w:t>?</w:t>
      </w:r>
    </w:p>
    <w:p w:rsidR="006860A8" w:rsidRDefault="006860A8" w:rsidP="00A10DE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Pr="0047538B" w:rsidRDefault="006860A8" w:rsidP="00A10DE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7B3E0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épületet látod a képen?</w:t>
      </w:r>
    </w:p>
    <w:p w:rsidR="006860A8" w:rsidRDefault="006860A8" w:rsidP="009B404B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F1E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2" o:spid="_x0000_i1064" type="#_x0000_t75" style="width:264pt;height:198pt;visibility:visible">
            <v:imagedata r:id="rId15" o:title=""/>
          </v:shape>
        </w:pict>
      </w:r>
    </w:p>
    <w:p w:rsidR="006860A8" w:rsidRDefault="006860A8" w:rsidP="00A7608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legenda fűződik Hollókő nevéhez?</w:t>
      </w:r>
    </w:p>
    <w:p w:rsidR="006860A8" w:rsidRDefault="006860A8" w:rsidP="007A139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A95E4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60A8" w:rsidRPr="005E71D0" w:rsidRDefault="006860A8" w:rsidP="00073BE1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Hollókő egyik kultúrtörténeti emléke az 1935 és 1965 között működő „parasztfürdő”. Mi táplálta a helyiek kedvelt fürdőző helyét?</w:t>
      </w:r>
    </w:p>
    <w:p w:rsidR="006860A8" w:rsidRDefault="006860A8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6706B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Pr="001E5F67" w:rsidRDefault="006860A8" w:rsidP="00103936">
      <w:pPr>
        <w:pStyle w:val="ListParagraph"/>
        <w:spacing w:after="0" w:line="240" w:lineRule="auto"/>
        <w:ind w:left="0"/>
        <w:jc w:val="both"/>
      </w:pPr>
      <w:r w:rsidRPr="001E5F67">
        <w:rPr>
          <w:rFonts w:ascii="Times New Roman" w:hAnsi="Times New Roman" w:cs="Times New Roman"/>
          <w:i/>
        </w:rPr>
        <w:t>Forrás:</w:t>
      </w:r>
    </w:p>
    <w:p w:rsidR="006860A8" w:rsidRPr="001E5F67" w:rsidRDefault="006860A8" w:rsidP="00103936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  <w:hyperlink r:id="rId16" w:history="1">
        <w:r w:rsidRPr="001E5F67">
          <w:rPr>
            <w:rStyle w:val="Hyperlink"/>
            <w:rFonts w:ascii="Times New Roman" w:hAnsi="Times New Roman"/>
            <w:i/>
          </w:rPr>
          <w:t>http://www.holloko.hu/hu/info/latnivalok-szolgaltatasok/tanosvenyek/index.html</w:t>
        </w:r>
      </w:hyperlink>
    </w:p>
    <w:p w:rsidR="006860A8" w:rsidRPr="001E5F67" w:rsidRDefault="006860A8" w:rsidP="00103936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  <w:hyperlink r:id="rId17" w:history="1">
        <w:r w:rsidRPr="001E5F67">
          <w:rPr>
            <w:rStyle w:val="Hyperlink"/>
            <w:rFonts w:ascii="Times New Roman" w:hAnsi="Times New Roman"/>
            <w:i/>
          </w:rPr>
          <w:t>http://www.holloko.hu/hu/info/hollokorol/a-hollokoi-var-es-az-ordogfiak.html</w:t>
        </w:r>
      </w:hyperlink>
    </w:p>
    <w:p w:rsidR="006860A8" w:rsidRDefault="006860A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860A8" w:rsidRDefault="006860A8" w:rsidP="00E21CCB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PÁRBAN</w:t>
      </w:r>
    </w:p>
    <w:p w:rsidR="006860A8" w:rsidRDefault="006860A8" w:rsidP="003141C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1C4">
        <w:rPr>
          <w:rFonts w:ascii="Times New Roman" w:hAnsi="Times New Roman" w:cs="Times New Roman"/>
          <w:bCs/>
          <w:sz w:val="24"/>
          <w:szCs w:val="24"/>
        </w:rPr>
        <w:t>A cincérek nagy többségének lárv</w:t>
      </w:r>
      <w:r>
        <w:rPr>
          <w:rFonts w:ascii="Times New Roman" w:hAnsi="Times New Roman" w:cs="Times New Roman"/>
          <w:bCs/>
          <w:sz w:val="24"/>
          <w:szCs w:val="24"/>
        </w:rPr>
        <w:t xml:space="preserve">ája élő vagy holt faanyagot eszik, </w:t>
      </w:r>
      <w:r w:rsidRPr="003141C4">
        <w:rPr>
          <w:rFonts w:ascii="Times New Roman" w:hAnsi="Times New Roman" w:cs="Times New Roman"/>
          <w:bCs/>
          <w:sz w:val="24"/>
          <w:szCs w:val="24"/>
        </w:rPr>
        <w:t xml:space="preserve">a kifejlett rovarok fák kifolyó nedvével, </w:t>
      </w:r>
      <w:hyperlink r:id="rId18" w:tooltip="Virágpor" w:history="1">
        <w:r w:rsidRPr="003141C4">
          <w:rPr>
            <w:rFonts w:ascii="Times New Roman" w:hAnsi="Times New Roman" w:cs="Times New Roman"/>
            <w:bCs/>
            <w:sz w:val="24"/>
            <w:szCs w:val="24"/>
          </w:rPr>
          <w:t>virágporral</w:t>
        </w:r>
      </w:hyperlink>
      <w:r w:rsidRPr="003141C4">
        <w:rPr>
          <w:rFonts w:ascii="Times New Roman" w:hAnsi="Times New Roman" w:cs="Times New Roman"/>
          <w:bCs/>
          <w:sz w:val="24"/>
          <w:szCs w:val="24"/>
        </w:rPr>
        <w:t xml:space="preserve"> és </w:t>
      </w:r>
      <w:hyperlink r:id="rId19" w:tooltip="Nektár" w:history="1">
        <w:r w:rsidRPr="003141C4">
          <w:rPr>
            <w:rFonts w:ascii="Times New Roman" w:hAnsi="Times New Roman" w:cs="Times New Roman"/>
            <w:bCs/>
            <w:sz w:val="24"/>
            <w:szCs w:val="24"/>
          </w:rPr>
          <w:t>nektárral</w:t>
        </w:r>
      </w:hyperlink>
      <w:r w:rsidRPr="003141C4">
        <w:rPr>
          <w:rFonts w:ascii="Times New Roman" w:hAnsi="Times New Roman" w:cs="Times New Roman"/>
          <w:bCs/>
          <w:sz w:val="24"/>
          <w:szCs w:val="24"/>
        </w:rPr>
        <w:t xml:space="preserve"> táplálkoznak.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3141C4">
        <w:rPr>
          <w:rFonts w:ascii="Times New Roman" w:hAnsi="Times New Roman" w:cs="Times New Roman"/>
          <w:bCs/>
          <w:sz w:val="24"/>
          <w:szCs w:val="24"/>
        </w:rPr>
        <w:t>evüket onnan kapták, hogy zavarás esetén cincogó-ciripelő hangot hallatnak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860A8" w:rsidRDefault="006860A8" w:rsidP="003141C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montázskép alatt felsorolt cincérfajok közül legtöbb a Kelet-Cserhátban is megtalálható. Azonosítsd be őket, és írd be neveiket a táblázatba.</w:t>
      </w:r>
    </w:p>
    <w:p w:rsidR="006860A8" w:rsidRPr="00057E19" w:rsidRDefault="006860A8" w:rsidP="009367AD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F1E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14" o:spid="_x0000_i1067" type="#_x0000_t75" style="width:378.75pt;height:562.5pt;visibility:visible">
            <v:imagedata r:id="rId20" o:title=""/>
          </v:shape>
        </w:pict>
      </w: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17289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Cincérfajok:</w:t>
      </w:r>
    </w:p>
    <w:p w:rsidR="006860A8" w:rsidRPr="006F37A5" w:rsidRDefault="006860A8" w:rsidP="003141C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sávos gyalogcincér, magyar darázscincér, nagy hőscincér, </w:t>
      </w:r>
      <w:r w:rsidRPr="003D4C30">
        <w:rPr>
          <w:rFonts w:ascii="Times New Roman" w:hAnsi="Times New Roman" w:cs="Times New Roman"/>
          <w:bCs/>
          <w:sz w:val="24"/>
          <w:szCs w:val="24"/>
        </w:rPr>
        <w:t>kis hőscincér</w:t>
      </w:r>
      <w:r>
        <w:rPr>
          <w:rFonts w:ascii="Times New Roman" w:hAnsi="Times New Roman" w:cs="Times New Roman"/>
          <w:bCs/>
          <w:sz w:val="24"/>
          <w:szCs w:val="24"/>
        </w:rPr>
        <w:t>, havasi cincér, tarkacsápú karcsúcincér, molyhos hőscincér, sápadt éjicincér, bordó virágcincér, vöröscombú facincér, szilfacincér</w:t>
      </w:r>
    </w:p>
    <w:p w:rsidR="006860A8" w:rsidRPr="003141C4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207"/>
        <w:gridCol w:w="4742"/>
      </w:tblGrid>
      <w:tr w:rsidR="006860A8" w:rsidRPr="00877164" w:rsidTr="00060F1E">
        <w:trPr>
          <w:trHeight w:hRule="exact" w:val="791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Fotó száma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Cincérfaj neve</w:t>
            </w: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0A8" w:rsidRPr="00877164" w:rsidTr="00060F1E">
        <w:trPr>
          <w:trHeight w:hRule="exact" w:val="397"/>
          <w:jc w:val="center"/>
        </w:trPr>
        <w:tc>
          <w:tcPr>
            <w:tcW w:w="1207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42" w:type="dxa"/>
            <w:vAlign w:val="center"/>
          </w:tcPr>
          <w:p w:rsidR="006860A8" w:rsidRPr="00060F1E" w:rsidRDefault="006860A8" w:rsidP="00060F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cincér maradt le a montázsról? ………………………………………..</w:t>
      </w: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Keress róla egy fotót:</w:t>
      </w: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55230C">
      <w:pPr>
        <w:jc w:val="both"/>
        <w:rPr>
          <w:rStyle w:val="Hyperlink"/>
          <w:rFonts w:ascii="Times New Roman" w:hAnsi="Times New Roman"/>
          <w:bCs/>
          <w:i/>
          <w:sz w:val="24"/>
          <w:szCs w:val="24"/>
        </w:rPr>
      </w:pPr>
      <w:r w:rsidRPr="00FC62E9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 xml:space="preserve">orrás: </w:t>
      </w:r>
      <w:hyperlink r:id="rId21" w:history="1">
        <w:r w:rsidRPr="00662A9A">
          <w:rPr>
            <w:rStyle w:val="Hyperlink"/>
            <w:rFonts w:ascii="Times New Roman" w:hAnsi="Times New Roman"/>
            <w:bCs/>
            <w:i/>
            <w:sz w:val="24"/>
            <w:szCs w:val="24"/>
          </w:rPr>
          <w:t>http://prognav.bnpi.hu/uploads/media/publication/hollokotol-bodrogzugig/index.html</w:t>
        </w:r>
      </w:hyperlink>
    </w:p>
    <w:p w:rsidR="006860A8" w:rsidRDefault="006860A8">
      <w:pPr>
        <w:rPr>
          <w:rStyle w:val="Hyperlink"/>
          <w:rFonts w:ascii="Times New Roman" w:hAnsi="Times New Roman"/>
          <w:bCs/>
          <w:i/>
          <w:sz w:val="24"/>
          <w:szCs w:val="24"/>
        </w:rPr>
      </w:pPr>
      <w:r>
        <w:rPr>
          <w:rStyle w:val="Hyperlink"/>
          <w:rFonts w:ascii="Times New Roman" w:hAnsi="Times New Roman"/>
          <w:bCs/>
          <w:i/>
          <w:sz w:val="24"/>
          <w:szCs w:val="24"/>
        </w:rPr>
        <w:br w:type="page"/>
      </w:r>
    </w:p>
    <w:p w:rsidR="006860A8" w:rsidRDefault="006860A8" w:rsidP="00106E35">
      <w:pPr>
        <w:pStyle w:val="ListParagraph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REJTVÉNY</w:t>
      </w:r>
    </w:p>
    <w:p w:rsidR="006860A8" w:rsidRDefault="006860A8" w:rsidP="00106E35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3E2">
        <w:rPr>
          <w:rFonts w:ascii="Times New Roman" w:hAnsi="Times New Roman" w:cs="Times New Roman"/>
          <w:bCs/>
          <w:sz w:val="24"/>
          <w:szCs w:val="24"/>
        </w:rPr>
        <w:t>A Cserhátban, Hollókő környékén a hagyományos gazdálkodás meghatározó része volt a patakok mentén folyó gyümölcstermesztés.</w:t>
      </w:r>
      <w: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 szókereső játékban hagyományos alma- és körtefajták neveit rejtettük el. A feladat megtalálni és kihúzni a gyümölcsneveket. A kimaradt betűkből az egyik almafajta szinonimanevét, valamint egy hollókői tanösvény nevét kapod megfejtésül.</w:t>
      </w:r>
    </w:p>
    <w:p w:rsidR="006860A8" w:rsidRDefault="006860A8" w:rsidP="002C4FC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ALMAFAJTÁK:</w:t>
      </w:r>
    </w:p>
    <w:p w:rsidR="006860A8" w:rsidRDefault="006860A8" w:rsidP="002C4FC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BC7">
        <w:rPr>
          <w:rFonts w:ascii="Times New Roman" w:hAnsi="Times New Roman" w:cs="Times New Roman"/>
          <w:bCs/>
          <w:sz w:val="24"/>
          <w:szCs w:val="24"/>
        </w:rPr>
        <w:t>aranyparmen, batul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11980">
        <w:rPr>
          <w:rFonts w:ascii="Times New Roman" w:hAnsi="Times New Roman" w:cs="Times New Roman"/>
          <w:bCs/>
          <w:sz w:val="24"/>
          <w:szCs w:val="24"/>
        </w:rPr>
        <w:t>bőralma,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6BC7">
        <w:rPr>
          <w:rFonts w:ascii="Times New Roman" w:hAnsi="Times New Roman" w:cs="Times New Roman"/>
          <w:bCs/>
          <w:sz w:val="24"/>
          <w:szCs w:val="24"/>
        </w:rPr>
        <w:t>csörgőalma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B46BC7">
        <w:rPr>
          <w:rFonts w:ascii="Times New Roman" w:hAnsi="Times New Roman" w:cs="Times New Roman"/>
          <w:bCs/>
          <w:sz w:val="24"/>
          <w:szCs w:val="24"/>
        </w:rPr>
        <w:t xml:space="preserve"> entz rozmaring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B46BC7">
        <w:rPr>
          <w:rFonts w:ascii="Times New Roman" w:hAnsi="Times New Roman" w:cs="Times New Roman"/>
          <w:bCs/>
          <w:sz w:val="24"/>
          <w:szCs w:val="24"/>
        </w:rPr>
        <w:t xml:space="preserve"> leánycsecsű,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36CC">
        <w:rPr>
          <w:rFonts w:ascii="Times New Roman" w:hAnsi="Times New Roman" w:cs="Times New Roman"/>
          <w:bCs/>
          <w:sz w:val="24"/>
          <w:szCs w:val="24"/>
        </w:rPr>
        <w:t>pónyik</w:t>
      </w:r>
      <w:r w:rsidRPr="0071198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60A8" w:rsidRDefault="006860A8" w:rsidP="002C4FC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60A8" w:rsidRDefault="006860A8" w:rsidP="002C4FC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KÖRTEFAJTÁK:</w:t>
      </w:r>
    </w:p>
    <w:p w:rsidR="006860A8" w:rsidRPr="0042521A" w:rsidRDefault="006860A8" w:rsidP="002C4FC4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BC7">
        <w:rPr>
          <w:rFonts w:ascii="Times New Roman" w:hAnsi="Times New Roman" w:cs="Times New Roman"/>
          <w:bCs/>
          <w:sz w:val="24"/>
          <w:szCs w:val="24"/>
        </w:rPr>
        <w:t>árpával érő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836CC">
        <w:rPr>
          <w:rFonts w:ascii="Times New Roman" w:hAnsi="Times New Roman" w:cs="Times New Roman"/>
          <w:bCs/>
          <w:sz w:val="24"/>
          <w:szCs w:val="24"/>
        </w:rPr>
        <w:t>hájkörte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836CC">
        <w:rPr>
          <w:rFonts w:ascii="Times New Roman" w:hAnsi="Times New Roman" w:cs="Times New Roman"/>
          <w:bCs/>
          <w:sz w:val="24"/>
          <w:szCs w:val="24"/>
        </w:rPr>
        <w:t>hosszú szárú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B46B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36CC">
        <w:rPr>
          <w:rFonts w:ascii="Times New Roman" w:hAnsi="Times New Roman" w:cs="Times New Roman"/>
          <w:bCs/>
          <w:sz w:val="24"/>
          <w:szCs w:val="24"/>
        </w:rPr>
        <w:t>lopvaérő,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B369C">
        <w:rPr>
          <w:rFonts w:ascii="Times New Roman" w:hAnsi="Times New Roman" w:cs="Times New Roman"/>
          <w:bCs/>
          <w:sz w:val="24"/>
          <w:szCs w:val="24"/>
        </w:rPr>
        <w:t>mézes,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6BC7">
        <w:rPr>
          <w:rFonts w:ascii="Times New Roman" w:hAnsi="Times New Roman" w:cs="Times New Roman"/>
          <w:bCs/>
          <w:sz w:val="24"/>
          <w:szCs w:val="24"/>
        </w:rPr>
        <w:t>nyári kármán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B46BC7">
        <w:rPr>
          <w:rFonts w:ascii="Times New Roman" w:hAnsi="Times New Roman" w:cs="Times New Roman"/>
          <w:bCs/>
          <w:sz w:val="24"/>
          <w:szCs w:val="24"/>
        </w:rPr>
        <w:t>papkörte, pisztráng</w:t>
      </w:r>
      <w:r w:rsidRPr="001B369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46BC7">
        <w:rPr>
          <w:rFonts w:ascii="Times New Roman" w:hAnsi="Times New Roman" w:cs="Times New Roman"/>
          <w:bCs/>
          <w:sz w:val="24"/>
          <w:szCs w:val="24"/>
        </w:rPr>
        <w:t xml:space="preserve">tökkel érő, </w:t>
      </w:r>
      <w:r w:rsidRPr="001B369C">
        <w:rPr>
          <w:rFonts w:ascii="Times New Roman" w:hAnsi="Times New Roman" w:cs="Times New Roman"/>
          <w:bCs/>
          <w:sz w:val="24"/>
          <w:szCs w:val="24"/>
        </w:rPr>
        <w:t>veres,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vérbélű</w:t>
      </w:r>
    </w:p>
    <w:p w:rsidR="006860A8" w:rsidRDefault="006860A8" w:rsidP="009367A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860A8" w:rsidRPr="00733001" w:rsidTr="00060F1E">
        <w:trPr>
          <w:jc w:val="center"/>
        </w:trPr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Ű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Ű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Ó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Ű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Ő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Ö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000000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6860A8" w:rsidRPr="00733001" w:rsidTr="00060F1E">
        <w:trPr>
          <w:jc w:val="center"/>
        </w:trPr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6860A8" w:rsidRPr="00060F1E" w:rsidRDefault="006860A8" w:rsidP="00060F1E">
            <w:pPr>
              <w:pStyle w:val="ListParagraph"/>
              <w:tabs>
                <w:tab w:val="left" w:pos="2388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F1E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</w:tr>
    </w:tbl>
    <w:p w:rsidR="006860A8" w:rsidRDefault="006860A8" w:rsidP="009367A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2C4FC4">
      <w:pPr>
        <w:pStyle w:val="ListParagraph"/>
        <w:tabs>
          <w:tab w:val="left" w:pos="467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Megfejtések:</w:t>
      </w:r>
    </w:p>
    <w:p w:rsidR="006860A8" w:rsidRDefault="006860A8" w:rsidP="002C4FC4">
      <w:pPr>
        <w:pStyle w:val="ListParagraph"/>
        <w:tabs>
          <w:tab w:val="left" w:pos="3119"/>
          <w:tab w:val="left" w:pos="3969"/>
          <w:tab w:val="left" w:pos="467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 __ __ __ __ __ __ __ __</w:t>
      </w:r>
      <w:r>
        <w:rPr>
          <w:rFonts w:ascii="Times New Roman" w:hAnsi="Times New Roman" w:cs="Times New Roman"/>
          <w:sz w:val="24"/>
          <w:szCs w:val="24"/>
        </w:rPr>
        <w:tab/>
        <w:t>Melyik hungarikum almafajtánk szinonimaneve ez? ________</w:t>
      </w:r>
    </w:p>
    <w:p w:rsidR="006860A8" w:rsidRDefault="006860A8" w:rsidP="009367A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60A8" w:rsidRDefault="006860A8" w:rsidP="009367A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hollókői patak menti gyümölcsöskerteket bemutató tanösvény neve:</w:t>
      </w:r>
    </w:p>
    <w:p w:rsidR="006860A8" w:rsidRDefault="006860A8" w:rsidP="009367A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 __ __ __ __ __ - __ __ __ __     __ __ __ __ __ __ __ __ __</w:t>
      </w:r>
    </w:p>
    <w:p w:rsidR="006860A8" w:rsidRPr="000C1431" w:rsidRDefault="006860A8" w:rsidP="009367A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60A8" w:rsidRDefault="006860A8" w:rsidP="005C7C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5A4">
        <w:rPr>
          <w:rFonts w:ascii="Times New Roman" w:hAnsi="Times New Roman" w:cs="Times New Roman"/>
          <w:bCs/>
          <w:i/>
          <w:sz w:val="24"/>
          <w:szCs w:val="24"/>
        </w:rPr>
        <w:t>Forrás: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hyperlink r:id="rId22" w:history="1">
        <w:r w:rsidRPr="0053150D">
          <w:rPr>
            <w:rStyle w:val="Hyperlink"/>
            <w:rFonts w:ascii="Times New Roman" w:hAnsi="Times New Roman"/>
            <w:sz w:val="24"/>
            <w:szCs w:val="24"/>
          </w:rPr>
          <w:t>http://www.holloko.hu/hu/info/latnivalok-szolgaltatasok/tanosvenyek/index.html</w:t>
        </w:r>
      </w:hyperlink>
    </w:p>
    <w:p w:rsidR="006860A8" w:rsidRDefault="006860A8" w:rsidP="00F064BC">
      <w:pPr>
        <w:rPr>
          <w:rFonts w:ascii="Times New Roman" w:hAnsi="Times New Roman" w:cs="Times New Roman"/>
          <w:sz w:val="24"/>
          <w:szCs w:val="24"/>
        </w:rPr>
      </w:pPr>
    </w:p>
    <w:p w:rsidR="006860A8" w:rsidRPr="00FD5D54" w:rsidRDefault="006860A8" w:rsidP="00F064BC">
      <w:pPr>
        <w:rPr>
          <w:rFonts w:ascii="Times New Roman" w:hAnsi="Times New Roman" w:cs="Times New Roman"/>
          <w:sz w:val="24"/>
          <w:szCs w:val="24"/>
        </w:rPr>
        <w:sectPr w:rsidR="006860A8" w:rsidRPr="00FD5D54" w:rsidSect="00877164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6860A8" w:rsidRDefault="006860A8" w:rsidP="00E21CCB">
      <w:pPr>
        <w:pStyle w:val="ListParagraph"/>
        <w:numPr>
          <w:ilvl w:val="0"/>
          <w:numId w:val="1"/>
        </w:numPr>
        <w:tabs>
          <w:tab w:val="left" w:pos="1276"/>
          <w:tab w:val="left" w:pos="340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SZABAD A PÁLYA…</w:t>
      </w:r>
    </w:p>
    <w:p w:rsidR="006860A8" w:rsidRPr="005150D5" w:rsidRDefault="006860A8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8" o:spid="_x0000_s1026" type="#_x0000_t202" style="position:absolute;left:0;text-align:left;margin-left:0;margin-top:180.85pt;width:213pt;height:143.2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" fillcolor="window" strokecolor="#ffc000" strokeweight="1.5pt">
            <v:textbox>
              <w:txbxContent>
                <w:p w:rsidR="006860A8" w:rsidRDefault="006860A8" w:rsidP="0080395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 nagyobb városban laksz, ahol</w:t>
                  </w:r>
                  <w:r w:rsidRPr="00AB5A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nem</w:t>
                  </w:r>
                  <w:r w:rsidRPr="00AB5A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találhat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óak gyümölcsöskertek, kérdezd meg</w:t>
                  </w:r>
                  <w:r w:rsidRPr="00AB5A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rokonaidat, ismerőseidet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ők milyen régi gyümölcsfajtákat ismernek.</w:t>
                  </w:r>
                </w:p>
                <w:p w:rsidR="006860A8" w:rsidRDefault="006860A8" w:rsidP="00803955">
                  <w:pPr>
                    <w:spacing w:line="36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Ezeket le is rajzolhatod!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Szövegdoboz 5" o:spid="_x0000_s1027" type="#_x0000_t202" style="position:absolute;left:0;text-align:left;margin-left:235.9pt;margin-top:5.35pt;width:213pt;height:159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" strokecolor="#ffc000" strokeweight="1.5pt">
            <v:textbox>
              <w:txbxContent>
                <w:p w:rsidR="006860A8" w:rsidRDefault="006860A8" w:rsidP="008039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395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Nyomozz utána!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Faluban, kisebb településen élsz? Kérdezősködj a helyi emberek körében, milyen gyümölcsfajtákat termesztenek, tartanak kertjükben. </w:t>
                  </w:r>
                  <w:r w:rsidRPr="0080395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Gyűjts össze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minél több alma-, körte-, szilva-, stb. fajtanevet (a rejtvény feladathoz hasonlóan)!</w:t>
                  </w:r>
                </w:p>
                <w:p w:rsidR="006860A8" w:rsidRDefault="006860A8" w:rsidP="00803955">
                  <w:pPr>
                    <w:spacing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 lehetőséged nyílik rá, fotózd le a gyümölcsöket!</w:t>
                  </w:r>
                </w:p>
              </w:txbxContent>
            </v:textbox>
          </v:shape>
        </w:pict>
      </w:r>
      <w:r w:rsidRPr="00060F1E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1" o:spid="_x0000_i1068" type="#_x0000_t75" style="width:224.25pt;height:16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">
            <v:imagedata r:id="rId23" o:title="" croptop="-376f" cropbottom="-574f"/>
            <o:lock v:ext="edit" aspectratio="f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0F1E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3" o:spid="_x0000_i1069" type="#_x0000_t75" style="width:238.5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">
            <v:imagedata r:id="rId24" o:title="" croptop="-410f" cropbottom="-583f"/>
            <o:lock v:ext="edit" aspectratio="f"/>
          </v:shape>
        </w:pict>
      </w:r>
    </w:p>
    <w:p w:rsidR="006860A8" w:rsidRDefault="006860A8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Default="006860A8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0A8" w:rsidRPr="00913C75" w:rsidRDefault="006860A8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(Súgó: a felsoroláskor konkrét fajtaneveket várunk, például: </w:t>
      </w:r>
      <w:r w:rsidRPr="00803955">
        <w:rPr>
          <w:rFonts w:ascii="Times New Roman" w:hAnsi="Times New Roman" w:cs="Times New Roman"/>
          <w:i/>
          <w:sz w:val="24"/>
          <w:szCs w:val="24"/>
        </w:rPr>
        <w:t>besztercei szilva</w:t>
      </w:r>
      <w:r>
        <w:rPr>
          <w:rFonts w:ascii="Times New Roman" w:hAnsi="Times New Roman" w:cs="Times New Roman"/>
          <w:sz w:val="24"/>
          <w:szCs w:val="24"/>
        </w:rPr>
        <w:t xml:space="preserve"> vagy </w:t>
      </w:r>
      <w:r w:rsidRPr="00803955">
        <w:rPr>
          <w:rFonts w:ascii="Times New Roman" w:hAnsi="Times New Roman" w:cs="Times New Roman"/>
          <w:i/>
          <w:sz w:val="24"/>
          <w:szCs w:val="24"/>
        </w:rPr>
        <w:t>mézes körte</w:t>
      </w:r>
      <w:r>
        <w:rPr>
          <w:rFonts w:ascii="Times New Roman" w:hAnsi="Times New Roman" w:cs="Times New Roman"/>
          <w:sz w:val="24"/>
          <w:szCs w:val="24"/>
        </w:rPr>
        <w:t>!)</w:t>
      </w:r>
    </w:p>
    <w:sectPr w:rsidR="006860A8" w:rsidRPr="00913C75" w:rsidSect="00877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0A8" w:rsidRDefault="006860A8" w:rsidP="00082D89">
      <w:pPr>
        <w:spacing w:after="0" w:line="240" w:lineRule="auto"/>
      </w:pPr>
      <w:r>
        <w:separator/>
      </w:r>
    </w:p>
  </w:endnote>
  <w:endnote w:type="continuationSeparator" w:id="0">
    <w:p w:rsidR="006860A8" w:rsidRDefault="006860A8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0A8" w:rsidRDefault="006860A8">
    <w:pPr>
      <w:pStyle w:val="Footer"/>
    </w:pPr>
  </w:p>
  <w:p w:rsidR="006860A8" w:rsidRDefault="006860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0A8" w:rsidRDefault="006860A8" w:rsidP="00082D89">
      <w:pPr>
        <w:spacing w:after="0" w:line="240" w:lineRule="auto"/>
      </w:pPr>
      <w:r>
        <w:separator/>
      </w:r>
    </w:p>
  </w:footnote>
  <w:footnote w:type="continuationSeparator" w:id="0">
    <w:p w:rsidR="006860A8" w:rsidRDefault="006860A8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4pt;height:114pt" o:bullet="t">
        <v:imagedata r:id="rId1" o:title=""/>
      </v:shape>
    </w:pict>
  </w:numPicBullet>
  <w:numPicBullet w:numPicBulletId="1">
    <w:pict>
      <v:shape id="_x0000_i1026" type="#_x0000_t75" style="width:141pt;height:140.25pt" o:bullet="t">
        <v:imagedata r:id="rId2" o:title=""/>
      </v:shape>
    </w:pict>
  </w:numPicBullet>
  <w:numPicBullet w:numPicBulletId="2">
    <w:pict>
      <v:shape id="_x0000_i1027" type="#_x0000_t75" style="width:768pt;height:689.25pt" o:bullet="t">
        <v:imagedata r:id="rId3" o:title=""/>
      </v:shape>
    </w:pict>
  </w:numPicBullet>
  <w:numPicBullet w:numPicBulletId="3">
    <w:pict>
      <v:shape id="_x0000_i1028" type="#_x0000_t75" style="width:1019.25pt;height:405pt" o:bullet="t">
        <v:imagedata r:id="rId4" o:title=""/>
      </v:shape>
    </w:pict>
  </w:numPicBullet>
  <w:numPicBullet w:numPicBulletId="4">
    <w:pict>
      <v:shape id="_x0000_i1029" type="#_x0000_t75" style="width:1019.25pt;height:405pt" o:bullet="t">
        <v:imagedata r:id="rId5" o:title=""/>
      </v:shape>
    </w:pict>
  </w:numPicBullet>
  <w:numPicBullet w:numPicBulletId="5">
    <w:pict>
      <v:shape id="_x0000_i1030" type="#_x0000_t75" style="width:600pt;height:786.75pt" o:bullet="t">
        <v:imagedata r:id="rId6" o:title=""/>
      </v:shape>
    </w:pict>
  </w:numPicBullet>
  <w:numPicBullet w:numPicBulletId="6">
    <w:pict>
      <v:shape id="_x0000_i1031" type="#_x0000_t75" style="width:768pt;height:768pt" o:bullet="t">
        <v:imagedata r:id="rId7" o:title=""/>
      </v:shape>
    </w:pict>
  </w:numPicBullet>
  <w:numPicBullet w:numPicBulletId="7">
    <w:pict>
      <v:shape id="_x0000_i1032" type="#_x0000_t75" style="width:184.5pt;height:153.75pt" o:bullet="t">
        <v:imagedata r:id="rId8" o:title=""/>
      </v:shape>
    </w:pict>
  </w:numPicBullet>
  <w:numPicBullet w:numPicBulletId="8">
    <w:pict>
      <v:shape id="_x0000_i1033" type="#_x0000_t75" style="width:504.75pt;height:320.25pt" o:bullet="t">
        <v:imagedata r:id="rId9" o:title=""/>
      </v:shape>
    </w:pict>
  </w:numPicBullet>
  <w:numPicBullet w:numPicBulletId="9">
    <w:pict>
      <v:shape id="_x0000_i1034" type="#_x0000_t75" style="width:177pt;height:366.75pt" o:bullet="t">
        <v:imagedata r:id="rId10" o:title=""/>
      </v:shape>
    </w:pict>
  </w:numPicBullet>
  <w:numPicBullet w:numPicBulletId="10">
    <w:pict>
      <v:shape id="_x0000_i1035" type="#_x0000_t75" style="width:5in;height:759.75pt" o:bullet="t">
        <v:imagedata r:id="rId11" o:title=""/>
      </v:shape>
    </w:pict>
  </w:numPicBullet>
  <w:numPicBullet w:numPicBulletId="11">
    <w:pict>
      <v:shape id="_x0000_i1036" type="#_x0000_t75" style="width:5in;height:759.75pt" o:bullet="t">
        <v:imagedata r:id="rId12" o:title=""/>
      </v:shape>
    </w:pict>
  </w:numPicBullet>
  <w:numPicBullet w:numPicBulletId="12">
    <w:pict>
      <v:shape id="_x0000_i1037" type="#_x0000_t75" style="width:321.75pt;height:212.25pt" o:bullet="t">
        <v:imagedata r:id="rId13" o:title=""/>
      </v:shape>
    </w:pict>
  </w:numPicBullet>
  <w:abstractNum w:abstractNumId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E709FB"/>
    <w:multiLevelType w:val="hybridMultilevel"/>
    <w:tmpl w:val="2234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44995D1F"/>
    <w:multiLevelType w:val="hybridMultilevel"/>
    <w:tmpl w:val="25220E64"/>
    <w:lvl w:ilvl="0" w:tplc="63B462C8">
      <w:start w:val="1"/>
      <w:numFmt w:val="bullet"/>
      <w:lvlText w:val=""/>
      <w:lvlPicBulletId w:val="12"/>
      <w:lvlJc w:val="left"/>
      <w:pPr>
        <w:ind w:left="1021" w:hanging="661"/>
      </w:pPr>
      <w:rPr>
        <w:rFonts w:ascii="Symbol" w:hAnsi="Symbol" w:hint="default"/>
        <w:color w:val="auto"/>
        <w:sz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375576"/>
    <w:multiLevelType w:val="hybridMultilevel"/>
    <w:tmpl w:val="4670CA04"/>
    <w:lvl w:ilvl="0" w:tplc="B9B27784">
      <w:start w:val="1"/>
      <w:numFmt w:val="bullet"/>
      <w:lvlText w:val=""/>
      <w:lvlPicBulletId w:val="12"/>
      <w:lvlJc w:val="left"/>
      <w:pPr>
        <w:ind w:left="851" w:hanging="491"/>
      </w:pPr>
      <w:rPr>
        <w:rFonts w:ascii="Symbol" w:hAnsi="Symbol" w:hint="default"/>
        <w:color w:val="auto"/>
        <w:sz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944371"/>
    <w:multiLevelType w:val="hybridMultilevel"/>
    <w:tmpl w:val="520645B6"/>
    <w:lvl w:ilvl="0" w:tplc="40F6792E">
      <w:start w:val="1"/>
      <w:numFmt w:val="bullet"/>
      <w:lvlText w:val=""/>
      <w:lvlPicBulletId w:val="10"/>
      <w:lvlJc w:val="left"/>
      <w:pPr>
        <w:ind w:left="680" w:hanging="320"/>
      </w:pPr>
      <w:rPr>
        <w:rFonts w:ascii="Symbol" w:hAnsi="Symbol" w:hint="default"/>
        <w:color w:val="auto"/>
        <w:sz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192D38"/>
    <w:multiLevelType w:val="hybridMultilevel"/>
    <w:tmpl w:val="01383614"/>
    <w:lvl w:ilvl="0" w:tplc="27B21BEC">
      <w:start w:val="1"/>
      <w:numFmt w:val="bullet"/>
      <w:lvlText w:val=""/>
      <w:lvlPicBulletId w:val="10"/>
      <w:lvlJc w:val="left"/>
      <w:pPr>
        <w:ind w:left="851" w:hanging="491"/>
      </w:pPr>
      <w:rPr>
        <w:rFonts w:ascii="Symbol" w:hAnsi="Symbol" w:hint="default"/>
        <w:color w:val="auto"/>
        <w:sz w:val="5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15"/>
  </w:num>
  <w:num w:numId="4">
    <w:abstractNumId w:val="7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0"/>
  </w:num>
  <w:num w:numId="10">
    <w:abstractNumId w:val="10"/>
  </w:num>
  <w:num w:numId="11">
    <w:abstractNumId w:val="14"/>
  </w:num>
  <w:num w:numId="12">
    <w:abstractNumId w:val="3"/>
  </w:num>
  <w:num w:numId="13">
    <w:abstractNumId w:val="11"/>
  </w:num>
  <w:num w:numId="14">
    <w:abstractNumId w:val="5"/>
  </w:num>
  <w:num w:numId="15">
    <w:abstractNumId w:val="16"/>
  </w:num>
  <w:num w:numId="16">
    <w:abstractNumId w:val="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6BE"/>
    <w:rsid w:val="0000237A"/>
    <w:rsid w:val="00011726"/>
    <w:rsid w:val="00012254"/>
    <w:rsid w:val="0001440E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50BFB"/>
    <w:rsid w:val="00054335"/>
    <w:rsid w:val="00056047"/>
    <w:rsid w:val="00057AB8"/>
    <w:rsid w:val="00057CB4"/>
    <w:rsid w:val="00057E19"/>
    <w:rsid w:val="0006017A"/>
    <w:rsid w:val="00060F1E"/>
    <w:rsid w:val="00064410"/>
    <w:rsid w:val="00065390"/>
    <w:rsid w:val="000668BA"/>
    <w:rsid w:val="00071704"/>
    <w:rsid w:val="000730C0"/>
    <w:rsid w:val="00073BE1"/>
    <w:rsid w:val="00075953"/>
    <w:rsid w:val="00076E8D"/>
    <w:rsid w:val="00081701"/>
    <w:rsid w:val="00081B5B"/>
    <w:rsid w:val="00082D89"/>
    <w:rsid w:val="00085836"/>
    <w:rsid w:val="00085FA9"/>
    <w:rsid w:val="000900FC"/>
    <w:rsid w:val="0009274D"/>
    <w:rsid w:val="000A396F"/>
    <w:rsid w:val="000A5070"/>
    <w:rsid w:val="000B00A8"/>
    <w:rsid w:val="000B497E"/>
    <w:rsid w:val="000B52F6"/>
    <w:rsid w:val="000B5EE1"/>
    <w:rsid w:val="000C06C4"/>
    <w:rsid w:val="000C0CE0"/>
    <w:rsid w:val="000C1431"/>
    <w:rsid w:val="000C3CE3"/>
    <w:rsid w:val="000C6C78"/>
    <w:rsid w:val="000D002E"/>
    <w:rsid w:val="000D5B46"/>
    <w:rsid w:val="000D5E35"/>
    <w:rsid w:val="000E4696"/>
    <w:rsid w:val="000E47FC"/>
    <w:rsid w:val="000E7779"/>
    <w:rsid w:val="000F10E4"/>
    <w:rsid w:val="000F2740"/>
    <w:rsid w:val="000F290C"/>
    <w:rsid w:val="000F43AC"/>
    <w:rsid w:val="000F45C3"/>
    <w:rsid w:val="001009F9"/>
    <w:rsid w:val="001022BC"/>
    <w:rsid w:val="00103936"/>
    <w:rsid w:val="00104B4C"/>
    <w:rsid w:val="00104DF9"/>
    <w:rsid w:val="0010596D"/>
    <w:rsid w:val="00106E35"/>
    <w:rsid w:val="00107033"/>
    <w:rsid w:val="001079F3"/>
    <w:rsid w:val="00111964"/>
    <w:rsid w:val="00114412"/>
    <w:rsid w:val="00116277"/>
    <w:rsid w:val="0012050D"/>
    <w:rsid w:val="00121173"/>
    <w:rsid w:val="00122231"/>
    <w:rsid w:val="0012341E"/>
    <w:rsid w:val="001235D6"/>
    <w:rsid w:val="00134C56"/>
    <w:rsid w:val="001357B9"/>
    <w:rsid w:val="00137441"/>
    <w:rsid w:val="00145472"/>
    <w:rsid w:val="00146085"/>
    <w:rsid w:val="001479A0"/>
    <w:rsid w:val="001507B1"/>
    <w:rsid w:val="001541B2"/>
    <w:rsid w:val="001547C8"/>
    <w:rsid w:val="00155729"/>
    <w:rsid w:val="00156939"/>
    <w:rsid w:val="00160EDF"/>
    <w:rsid w:val="0017194C"/>
    <w:rsid w:val="0017289F"/>
    <w:rsid w:val="001731AD"/>
    <w:rsid w:val="001753A9"/>
    <w:rsid w:val="00180253"/>
    <w:rsid w:val="001804AB"/>
    <w:rsid w:val="00180AE0"/>
    <w:rsid w:val="00180B22"/>
    <w:rsid w:val="0018460C"/>
    <w:rsid w:val="00186751"/>
    <w:rsid w:val="00187F19"/>
    <w:rsid w:val="00194A38"/>
    <w:rsid w:val="00196B86"/>
    <w:rsid w:val="0019767C"/>
    <w:rsid w:val="001A0CC6"/>
    <w:rsid w:val="001A1FFD"/>
    <w:rsid w:val="001A208E"/>
    <w:rsid w:val="001A3B37"/>
    <w:rsid w:val="001A7D7E"/>
    <w:rsid w:val="001B1680"/>
    <w:rsid w:val="001B369C"/>
    <w:rsid w:val="001B458D"/>
    <w:rsid w:val="001B7F42"/>
    <w:rsid w:val="001C10A5"/>
    <w:rsid w:val="001D3378"/>
    <w:rsid w:val="001D3E4C"/>
    <w:rsid w:val="001D51E7"/>
    <w:rsid w:val="001D598A"/>
    <w:rsid w:val="001D7064"/>
    <w:rsid w:val="001E40D2"/>
    <w:rsid w:val="001E5F67"/>
    <w:rsid w:val="001E5F84"/>
    <w:rsid w:val="001E6DC0"/>
    <w:rsid w:val="001E78C1"/>
    <w:rsid w:val="001F09AC"/>
    <w:rsid w:val="001F1734"/>
    <w:rsid w:val="001F254A"/>
    <w:rsid w:val="001F459B"/>
    <w:rsid w:val="001F4C79"/>
    <w:rsid w:val="001F75AB"/>
    <w:rsid w:val="002001AF"/>
    <w:rsid w:val="002023AF"/>
    <w:rsid w:val="00204130"/>
    <w:rsid w:val="00204EF6"/>
    <w:rsid w:val="00211844"/>
    <w:rsid w:val="0021248D"/>
    <w:rsid w:val="0021275D"/>
    <w:rsid w:val="00214BB5"/>
    <w:rsid w:val="00215BF4"/>
    <w:rsid w:val="00215E9F"/>
    <w:rsid w:val="002202EB"/>
    <w:rsid w:val="00220487"/>
    <w:rsid w:val="00224012"/>
    <w:rsid w:val="002266AB"/>
    <w:rsid w:val="00226809"/>
    <w:rsid w:val="00226D62"/>
    <w:rsid w:val="00230167"/>
    <w:rsid w:val="00236709"/>
    <w:rsid w:val="002419A0"/>
    <w:rsid w:val="00244D3F"/>
    <w:rsid w:val="00245BB0"/>
    <w:rsid w:val="00251755"/>
    <w:rsid w:val="00253D21"/>
    <w:rsid w:val="00255E36"/>
    <w:rsid w:val="002560E7"/>
    <w:rsid w:val="00256893"/>
    <w:rsid w:val="00256F9D"/>
    <w:rsid w:val="00257888"/>
    <w:rsid w:val="00264B4C"/>
    <w:rsid w:val="00265520"/>
    <w:rsid w:val="00266C21"/>
    <w:rsid w:val="002734D0"/>
    <w:rsid w:val="00273DE6"/>
    <w:rsid w:val="002740AE"/>
    <w:rsid w:val="00282387"/>
    <w:rsid w:val="00286516"/>
    <w:rsid w:val="002904B1"/>
    <w:rsid w:val="00290B65"/>
    <w:rsid w:val="00290C91"/>
    <w:rsid w:val="00292A03"/>
    <w:rsid w:val="002A143A"/>
    <w:rsid w:val="002A3CCD"/>
    <w:rsid w:val="002A617A"/>
    <w:rsid w:val="002A62D8"/>
    <w:rsid w:val="002B1241"/>
    <w:rsid w:val="002B22BD"/>
    <w:rsid w:val="002B3EE3"/>
    <w:rsid w:val="002B4B63"/>
    <w:rsid w:val="002C09E4"/>
    <w:rsid w:val="002C0DFC"/>
    <w:rsid w:val="002C1CB2"/>
    <w:rsid w:val="002C2A7C"/>
    <w:rsid w:val="002C3A64"/>
    <w:rsid w:val="002C422D"/>
    <w:rsid w:val="002C4FC4"/>
    <w:rsid w:val="002C5241"/>
    <w:rsid w:val="002C63EA"/>
    <w:rsid w:val="002C7A89"/>
    <w:rsid w:val="002C7EAF"/>
    <w:rsid w:val="002D412B"/>
    <w:rsid w:val="002D6565"/>
    <w:rsid w:val="002D7CBB"/>
    <w:rsid w:val="002E211D"/>
    <w:rsid w:val="002E21CE"/>
    <w:rsid w:val="002E2E49"/>
    <w:rsid w:val="002E5E9E"/>
    <w:rsid w:val="002F39CE"/>
    <w:rsid w:val="002F3D16"/>
    <w:rsid w:val="002F5418"/>
    <w:rsid w:val="002F788A"/>
    <w:rsid w:val="003004FE"/>
    <w:rsid w:val="003020D4"/>
    <w:rsid w:val="003141C4"/>
    <w:rsid w:val="00315135"/>
    <w:rsid w:val="00325D89"/>
    <w:rsid w:val="003303AE"/>
    <w:rsid w:val="00332340"/>
    <w:rsid w:val="00333A61"/>
    <w:rsid w:val="00345152"/>
    <w:rsid w:val="00350595"/>
    <w:rsid w:val="00350812"/>
    <w:rsid w:val="00350CAA"/>
    <w:rsid w:val="003515DE"/>
    <w:rsid w:val="00351627"/>
    <w:rsid w:val="00352F41"/>
    <w:rsid w:val="003534C7"/>
    <w:rsid w:val="00353CFD"/>
    <w:rsid w:val="0035600E"/>
    <w:rsid w:val="00357D36"/>
    <w:rsid w:val="00364C4A"/>
    <w:rsid w:val="00372076"/>
    <w:rsid w:val="0037387C"/>
    <w:rsid w:val="00374977"/>
    <w:rsid w:val="00380C02"/>
    <w:rsid w:val="003856DE"/>
    <w:rsid w:val="00386A58"/>
    <w:rsid w:val="003912FB"/>
    <w:rsid w:val="003929E4"/>
    <w:rsid w:val="00392B73"/>
    <w:rsid w:val="0039500A"/>
    <w:rsid w:val="00397226"/>
    <w:rsid w:val="003A05E8"/>
    <w:rsid w:val="003A0E6E"/>
    <w:rsid w:val="003A13F7"/>
    <w:rsid w:val="003A218A"/>
    <w:rsid w:val="003A3169"/>
    <w:rsid w:val="003A36CF"/>
    <w:rsid w:val="003A7FE9"/>
    <w:rsid w:val="003B004E"/>
    <w:rsid w:val="003B3DCD"/>
    <w:rsid w:val="003B4CE8"/>
    <w:rsid w:val="003C45B7"/>
    <w:rsid w:val="003C47B4"/>
    <w:rsid w:val="003C5E6D"/>
    <w:rsid w:val="003D090C"/>
    <w:rsid w:val="003D2F4E"/>
    <w:rsid w:val="003D4C30"/>
    <w:rsid w:val="003D62D1"/>
    <w:rsid w:val="003E53F3"/>
    <w:rsid w:val="003F1C30"/>
    <w:rsid w:val="003F2C83"/>
    <w:rsid w:val="003F38B8"/>
    <w:rsid w:val="004049EE"/>
    <w:rsid w:val="00405AF4"/>
    <w:rsid w:val="00405E85"/>
    <w:rsid w:val="00406C9C"/>
    <w:rsid w:val="00410826"/>
    <w:rsid w:val="00413125"/>
    <w:rsid w:val="00414B42"/>
    <w:rsid w:val="00421FCE"/>
    <w:rsid w:val="00422758"/>
    <w:rsid w:val="00423E96"/>
    <w:rsid w:val="0042468F"/>
    <w:rsid w:val="0042521A"/>
    <w:rsid w:val="004260A7"/>
    <w:rsid w:val="004264FC"/>
    <w:rsid w:val="0043034C"/>
    <w:rsid w:val="004350D6"/>
    <w:rsid w:val="00435A7B"/>
    <w:rsid w:val="00442A19"/>
    <w:rsid w:val="00442DD6"/>
    <w:rsid w:val="004466C0"/>
    <w:rsid w:val="0045174F"/>
    <w:rsid w:val="0045315E"/>
    <w:rsid w:val="00455E40"/>
    <w:rsid w:val="004568CB"/>
    <w:rsid w:val="00456DA3"/>
    <w:rsid w:val="004573F2"/>
    <w:rsid w:val="004600A8"/>
    <w:rsid w:val="00463032"/>
    <w:rsid w:val="00463674"/>
    <w:rsid w:val="00464287"/>
    <w:rsid w:val="00464900"/>
    <w:rsid w:val="004652F4"/>
    <w:rsid w:val="00465D46"/>
    <w:rsid w:val="00466268"/>
    <w:rsid w:val="004662EF"/>
    <w:rsid w:val="00466376"/>
    <w:rsid w:val="00466895"/>
    <w:rsid w:val="00470617"/>
    <w:rsid w:val="00470B27"/>
    <w:rsid w:val="00472EA4"/>
    <w:rsid w:val="00474A15"/>
    <w:rsid w:val="0047538B"/>
    <w:rsid w:val="004759FB"/>
    <w:rsid w:val="00475E8A"/>
    <w:rsid w:val="004765A4"/>
    <w:rsid w:val="00480605"/>
    <w:rsid w:val="004829BE"/>
    <w:rsid w:val="00485B0D"/>
    <w:rsid w:val="004921BA"/>
    <w:rsid w:val="00494D83"/>
    <w:rsid w:val="0049588C"/>
    <w:rsid w:val="004963CA"/>
    <w:rsid w:val="0049740F"/>
    <w:rsid w:val="004A29D7"/>
    <w:rsid w:val="004A652E"/>
    <w:rsid w:val="004A67AB"/>
    <w:rsid w:val="004B1A72"/>
    <w:rsid w:val="004B5970"/>
    <w:rsid w:val="004B60C7"/>
    <w:rsid w:val="004B689C"/>
    <w:rsid w:val="004B7D9C"/>
    <w:rsid w:val="004C37B7"/>
    <w:rsid w:val="004C4D33"/>
    <w:rsid w:val="004C5DC6"/>
    <w:rsid w:val="004D0AE9"/>
    <w:rsid w:val="004D1764"/>
    <w:rsid w:val="004D2CB5"/>
    <w:rsid w:val="004D4EF6"/>
    <w:rsid w:val="004D61B4"/>
    <w:rsid w:val="004E1AD0"/>
    <w:rsid w:val="004E2D3E"/>
    <w:rsid w:val="004E4ABB"/>
    <w:rsid w:val="004E6436"/>
    <w:rsid w:val="004F4D05"/>
    <w:rsid w:val="004F6BAA"/>
    <w:rsid w:val="004F7451"/>
    <w:rsid w:val="005044C1"/>
    <w:rsid w:val="005058C6"/>
    <w:rsid w:val="005108CC"/>
    <w:rsid w:val="00510F77"/>
    <w:rsid w:val="00512D87"/>
    <w:rsid w:val="00513664"/>
    <w:rsid w:val="005150D5"/>
    <w:rsid w:val="00515546"/>
    <w:rsid w:val="00516AC5"/>
    <w:rsid w:val="0052046E"/>
    <w:rsid w:val="00520F32"/>
    <w:rsid w:val="00525E4C"/>
    <w:rsid w:val="00530958"/>
    <w:rsid w:val="0053150D"/>
    <w:rsid w:val="00533AE4"/>
    <w:rsid w:val="0053419C"/>
    <w:rsid w:val="00536487"/>
    <w:rsid w:val="00537A55"/>
    <w:rsid w:val="005400F4"/>
    <w:rsid w:val="00540A1A"/>
    <w:rsid w:val="00547428"/>
    <w:rsid w:val="00547691"/>
    <w:rsid w:val="005511E7"/>
    <w:rsid w:val="00551831"/>
    <w:rsid w:val="0055230C"/>
    <w:rsid w:val="00553227"/>
    <w:rsid w:val="00554383"/>
    <w:rsid w:val="005662BB"/>
    <w:rsid w:val="005662E9"/>
    <w:rsid w:val="00566FA3"/>
    <w:rsid w:val="00570B0D"/>
    <w:rsid w:val="00571226"/>
    <w:rsid w:val="00577FAA"/>
    <w:rsid w:val="00582530"/>
    <w:rsid w:val="005827E1"/>
    <w:rsid w:val="00584006"/>
    <w:rsid w:val="00587F14"/>
    <w:rsid w:val="005932F1"/>
    <w:rsid w:val="005937DC"/>
    <w:rsid w:val="005944E4"/>
    <w:rsid w:val="005A3B29"/>
    <w:rsid w:val="005A76A8"/>
    <w:rsid w:val="005B17CF"/>
    <w:rsid w:val="005B6823"/>
    <w:rsid w:val="005B68AE"/>
    <w:rsid w:val="005C51E9"/>
    <w:rsid w:val="005C68CA"/>
    <w:rsid w:val="005C725B"/>
    <w:rsid w:val="005C7C15"/>
    <w:rsid w:val="005C7CF2"/>
    <w:rsid w:val="005D0AA0"/>
    <w:rsid w:val="005D1813"/>
    <w:rsid w:val="005D5035"/>
    <w:rsid w:val="005E2677"/>
    <w:rsid w:val="005E4720"/>
    <w:rsid w:val="005E71D0"/>
    <w:rsid w:val="005F4B7A"/>
    <w:rsid w:val="005F52F5"/>
    <w:rsid w:val="005F611F"/>
    <w:rsid w:val="005F762F"/>
    <w:rsid w:val="00601A83"/>
    <w:rsid w:val="00602C4D"/>
    <w:rsid w:val="00610BD4"/>
    <w:rsid w:val="00612127"/>
    <w:rsid w:val="00613C30"/>
    <w:rsid w:val="00614740"/>
    <w:rsid w:val="00622051"/>
    <w:rsid w:val="00623CE7"/>
    <w:rsid w:val="00627226"/>
    <w:rsid w:val="0063636A"/>
    <w:rsid w:val="00636BCC"/>
    <w:rsid w:val="0064105F"/>
    <w:rsid w:val="006421EA"/>
    <w:rsid w:val="0064511B"/>
    <w:rsid w:val="006507CF"/>
    <w:rsid w:val="006523B2"/>
    <w:rsid w:val="00652794"/>
    <w:rsid w:val="00653C07"/>
    <w:rsid w:val="00656139"/>
    <w:rsid w:val="006564FE"/>
    <w:rsid w:val="00656B24"/>
    <w:rsid w:val="00662A9A"/>
    <w:rsid w:val="00664575"/>
    <w:rsid w:val="00665DEA"/>
    <w:rsid w:val="006662CD"/>
    <w:rsid w:val="006706BE"/>
    <w:rsid w:val="00670C05"/>
    <w:rsid w:val="00677174"/>
    <w:rsid w:val="006819A1"/>
    <w:rsid w:val="00683D5D"/>
    <w:rsid w:val="00685114"/>
    <w:rsid w:val="00685E93"/>
    <w:rsid w:val="006860A8"/>
    <w:rsid w:val="00686F76"/>
    <w:rsid w:val="00687A4D"/>
    <w:rsid w:val="006909D9"/>
    <w:rsid w:val="00691EE2"/>
    <w:rsid w:val="00696BE5"/>
    <w:rsid w:val="006973AE"/>
    <w:rsid w:val="006A3C5F"/>
    <w:rsid w:val="006A49DA"/>
    <w:rsid w:val="006A655E"/>
    <w:rsid w:val="006B2328"/>
    <w:rsid w:val="006B78EC"/>
    <w:rsid w:val="006C147F"/>
    <w:rsid w:val="006C23A9"/>
    <w:rsid w:val="006E2AB4"/>
    <w:rsid w:val="006E53D1"/>
    <w:rsid w:val="006E6A40"/>
    <w:rsid w:val="006E6CD6"/>
    <w:rsid w:val="006E7D72"/>
    <w:rsid w:val="006F04EB"/>
    <w:rsid w:val="006F10E3"/>
    <w:rsid w:val="006F37A5"/>
    <w:rsid w:val="006F5C4C"/>
    <w:rsid w:val="007049EE"/>
    <w:rsid w:val="00705565"/>
    <w:rsid w:val="0070667E"/>
    <w:rsid w:val="007072BD"/>
    <w:rsid w:val="00711980"/>
    <w:rsid w:val="00712AE9"/>
    <w:rsid w:val="007151DD"/>
    <w:rsid w:val="00723F0B"/>
    <w:rsid w:val="00724F9A"/>
    <w:rsid w:val="0072604C"/>
    <w:rsid w:val="007274ED"/>
    <w:rsid w:val="00731123"/>
    <w:rsid w:val="00732292"/>
    <w:rsid w:val="00733001"/>
    <w:rsid w:val="00733222"/>
    <w:rsid w:val="00733441"/>
    <w:rsid w:val="00735C82"/>
    <w:rsid w:val="00736BF0"/>
    <w:rsid w:val="007379C6"/>
    <w:rsid w:val="00745025"/>
    <w:rsid w:val="00756D47"/>
    <w:rsid w:val="00761896"/>
    <w:rsid w:val="00762069"/>
    <w:rsid w:val="00762E14"/>
    <w:rsid w:val="00762EE6"/>
    <w:rsid w:val="0076597F"/>
    <w:rsid w:val="00765AB5"/>
    <w:rsid w:val="00770603"/>
    <w:rsid w:val="00771C1E"/>
    <w:rsid w:val="00771F32"/>
    <w:rsid w:val="00775ABC"/>
    <w:rsid w:val="00776366"/>
    <w:rsid w:val="00776753"/>
    <w:rsid w:val="00777F87"/>
    <w:rsid w:val="007840D1"/>
    <w:rsid w:val="007844E6"/>
    <w:rsid w:val="00784DC2"/>
    <w:rsid w:val="007908A1"/>
    <w:rsid w:val="00791AFD"/>
    <w:rsid w:val="00794DD0"/>
    <w:rsid w:val="00797FBB"/>
    <w:rsid w:val="007A139C"/>
    <w:rsid w:val="007A23D3"/>
    <w:rsid w:val="007A400B"/>
    <w:rsid w:val="007A5907"/>
    <w:rsid w:val="007A5938"/>
    <w:rsid w:val="007A6C3B"/>
    <w:rsid w:val="007A6F4C"/>
    <w:rsid w:val="007B0105"/>
    <w:rsid w:val="007B08FA"/>
    <w:rsid w:val="007B1F49"/>
    <w:rsid w:val="007B3E07"/>
    <w:rsid w:val="007B4A74"/>
    <w:rsid w:val="007C06A0"/>
    <w:rsid w:val="007C24AE"/>
    <w:rsid w:val="007C2F6F"/>
    <w:rsid w:val="007C3893"/>
    <w:rsid w:val="007C4C7B"/>
    <w:rsid w:val="007D2692"/>
    <w:rsid w:val="007D2D4C"/>
    <w:rsid w:val="007D42C4"/>
    <w:rsid w:val="007D4A14"/>
    <w:rsid w:val="007D5B16"/>
    <w:rsid w:val="007E0AAD"/>
    <w:rsid w:val="007E0F6D"/>
    <w:rsid w:val="007E1A16"/>
    <w:rsid w:val="007F2F83"/>
    <w:rsid w:val="007F43BA"/>
    <w:rsid w:val="007F782A"/>
    <w:rsid w:val="007F7E7A"/>
    <w:rsid w:val="00801ACC"/>
    <w:rsid w:val="00801FB6"/>
    <w:rsid w:val="0080215C"/>
    <w:rsid w:val="00802D51"/>
    <w:rsid w:val="00803955"/>
    <w:rsid w:val="00803FA7"/>
    <w:rsid w:val="00811ADF"/>
    <w:rsid w:val="008125E7"/>
    <w:rsid w:val="008128C7"/>
    <w:rsid w:val="00814DFF"/>
    <w:rsid w:val="0081540F"/>
    <w:rsid w:val="008161DE"/>
    <w:rsid w:val="00824CF6"/>
    <w:rsid w:val="00826550"/>
    <w:rsid w:val="00827885"/>
    <w:rsid w:val="00827C41"/>
    <w:rsid w:val="00830060"/>
    <w:rsid w:val="008339C4"/>
    <w:rsid w:val="0083558C"/>
    <w:rsid w:val="0084066B"/>
    <w:rsid w:val="00841562"/>
    <w:rsid w:val="00841A75"/>
    <w:rsid w:val="008443E2"/>
    <w:rsid w:val="0084499F"/>
    <w:rsid w:val="00845F04"/>
    <w:rsid w:val="00847BE5"/>
    <w:rsid w:val="00851C89"/>
    <w:rsid w:val="00855BF5"/>
    <w:rsid w:val="008570C8"/>
    <w:rsid w:val="008577E3"/>
    <w:rsid w:val="00861FDD"/>
    <w:rsid w:val="00863958"/>
    <w:rsid w:val="00864955"/>
    <w:rsid w:val="008649FE"/>
    <w:rsid w:val="00865A0F"/>
    <w:rsid w:val="008712B3"/>
    <w:rsid w:val="00872586"/>
    <w:rsid w:val="00873FED"/>
    <w:rsid w:val="00874C46"/>
    <w:rsid w:val="008765A2"/>
    <w:rsid w:val="00877164"/>
    <w:rsid w:val="00884658"/>
    <w:rsid w:val="008855D6"/>
    <w:rsid w:val="00886D86"/>
    <w:rsid w:val="00887F6D"/>
    <w:rsid w:val="0089084D"/>
    <w:rsid w:val="008933EB"/>
    <w:rsid w:val="008967F0"/>
    <w:rsid w:val="00896CFF"/>
    <w:rsid w:val="008A3179"/>
    <w:rsid w:val="008A57D3"/>
    <w:rsid w:val="008A66CF"/>
    <w:rsid w:val="008A6DAE"/>
    <w:rsid w:val="008A6F9B"/>
    <w:rsid w:val="008B3EBA"/>
    <w:rsid w:val="008B575C"/>
    <w:rsid w:val="008B7AFB"/>
    <w:rsid w:val="008C29F6"/>
    <w:rsid w:val="008C4D67"/>
    <w:rsid w:val="008C6759"/>
    <w:rsid w:val="008C6DAC"/>
    <w:rsid w:val="008D1974"/>
    <w:rsid w:val="008D3B5B"/>
    <w:rsid w:val="008D6127"/>
    <w:rsid w:val="008E4D79"/>
    <w:rsid w:val="008F5350"/>
    <w:rsid w:val="008F65C9"/>
    <w:rsid w:val="0090175C"/>
    <w:rsid w:val="009047FE"/>
    <w:rsid w:val="00906E8E"/>
    <w:rsid w:val="0090733F"/>
    <w:rsid w:val="00907518"/>
    <w:rsid w:val="00907C2A"/>
    <w:rsid w:val="00910191"/>
    <w:rsid w:val="00911A3A"/>
    <w:rsid w:val="00913C75"/>
    <w:rsid w:val="00915BE6"/>
    <w:rsid w:val="00921E9F"/>
    <w:rsid w:val="009278B8"/>
    <w:rsid w:val="0093034C"/>
    <w:rsid w:val="00932BBB"/>
    <w:rsid w:val="00933638"/>
    <w:rsid w:val="009367AD"/>
    <w:rsid w:val="0094081E"/>
    <w:rsid w:val="009423DA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6DBE"/>
    <w:rsid w:val="009614BB"/>
    <w:rsid w:val="00965192"/>
    <w:rsid w:val="009655DE"/>
    <w:rsid w:val="00966780"/>
    <w:rsid w:val="009670DF"/>
    <w:rsid w:val="0097011D"/>
    <w:rsid w:val="009718D7"/>
    <w:rsid w:val="00973A4E"/>
    <w:rsid w:val="00975547"/>
    <w:rsid w:val="0097744F"/>
    <w:rsid w:val="0098066B"/>
    <w:rsid w:val="009858E4"/>
    <w:rsid w:val="00990096"/>
    <w:rsid w:val="009A1CAA"/>
    <w:rsid w:val="009A21E3"/>
    <w:rsid w:val="009A525F"/>
    <w:rsid w:val="009A5413"/>
    <w:rsid w:val="009A5D6D"/>
    <w:rsid w:val="009B088D"/>
    <w:rsid w:val="009B25CB"/>
    <w:rsid w:val="009B404B"/>
    <w:rsid w:val="009B4CC5"/>
    <w:rsid w:val="009B6FC3"/>
    <w:rsid w:val="009B711F"/>
    <w:rsid w:val="009C7C76"/>
    <w:rsid w:val="009D306B"/>
    <w:rsid w:val="009D30C5"/>
    <w:rsid w:val="009D4AB9"/>
    <w:rsid w:val="009E071C"/>
    <w:rsid w:val="009E0D91"/>
    <w:rsid w:val="009E1350"/>
    <w:rsid w:val="009E16D2"/>
    <w:rsid w:val="009E1CBD"/>
    <w:rsid w:val="009E2E0C"/>
    <w:rsid w:val="009E367C"/>
    <w:rsid w:val="009F1CE4"/>
    <w:rsid w:val="009F2DD5"/>
    <w:rsid w:val="009F37AA"/>
    <w:rsid w:val="009F7580"/>
    <w:rsid w:val="00A003F3"/>
    <w:rsid w:val="00A00EF8"/>
    <w:rsid w:val="00A0284C"/>
    <w:rsid w:val="00A03F6E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73E7"/>
    <w:rsid w:val="00A24A72"/>
    <w:rsid w:val="00A257EB"/>
    <w:rsid w:val="00A267A8"/>
    <w:rsid w:val="00A2701A"/>
    <w:rsid w:val="00A27DAC"/>
    <w:rsid w:val="00A30BF5"/>
    <w:rsid w:val="00A320D8"/>
    <w:rsid w:val="00A34CAB"/>
    <w:rsid w:val="00A35E23"/>
    <w:rsid w:val="00A37E7D"/>
    <w:rsid w:val="00A37E88"/>
    <w:rsid w:val="00A45F85"/>
    <w:rsid w:val="00A471F3"/>
    <w:rsid w:val="00A51741"/>
    <w:rsid w:val="00A63132"/>
    <w:rsid w:val="00A65120"/>
    <w:rsid w:val="00A65DEE"/>
    <w:rsid w:val="00A66981"/>
    <w:rsid w:val="00A66D81"/>
    <w:rsid w:val="00A72C9F"/>
    <w:rsid w:val="00A74B22"/>
    <w:rsid w:val="00A74E5A"/>
    <w:rsid w:val="00A751D0"/>
    <w:rsid w:val="00A75C1C"/>
    <w:rsid w:val="00A76084"/>
    <w:rsid w:val="00A778E6"/>
    <w:rsid w:val="00A77B52"/>
    <w:rsid w:val="00A80ACB"/>
    <w:rsid w:val="00A816A9"/>
    <w:rsid w:val="00A82011"/>
    <w:rsid w:val="00A8362E"/>
    <w:rsid w:val="00A8576A"/>
    <w:rsid w:val="00A90232"/>
    <w:rsid w:val="00A918D0"/>
    <w:rsid w:val="00A93711"/>
    <w:rsid w:val="00A95E46"/>
    <w:rsid w:val="00AA56DD"/>
    <w:rsid w:val="00AB305B"/>
    <w:rsid w:val="00AB4B78"/>
    <w:rsid w:val="00AB5A65"/>
    <w:rsid w:val="00AB6613"/>
    <w:rsid w:val="00AB6D15"/>
    <w:rsid w:val="00AB7E15"/>
    <w:rsid w:val="00AC05D5"/>
    <w:rsid w:val="00AC20D8"/>
    <w:rsid w:val="00AC714F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2EF1"/>
    <w:rsid w:val="00B04FEF"/>
    <w:rsid w:val="00B06F99"/>
    <w:rsid w:val="00B103E2"/>
    <w:rsid w:val="00B110AB"/>
    <w:rsid w:val="00B11999"/>
    <w:rsid w:val="00B149E5"/>
    <w:rsid w:val="00B15337"/>
    <w:rsid w:val="00B157CA"/>
    <w:rsid w:val="00B16E07"/>
    <w:rsid w:val="00B23DCB"/>
    <w:rsid w:val="00B2748D"/>
    <w:rsid w:val="00B36A0E"/>
    <w:rsid w:val="00B37719"/>
    <w:rsid w:val="00B42108"/>
    <w:rsid w:val="00B44B01"/>
    <w:rsid w:val="00B46BC7"/>
    <w:rsid w:val="00B46D92"/>
    <w:rsid w:val="00B5180A"/>
    <w:rsid w:val="00B52200"/>
    <w:rsid w:val="00B535FF"/>
    <w:rsid w:val="00B57303"/>
    <w:rsid w:val="00B63B19"/>
    <w:rsid w:val="00B63E82"/>
    <w:rsid w:val="00B658CE"/>
    <w:rsid w:val="00B6626D"/>
    <w:rsid w:val="00B6628E"/>
    <w:rsid w:val="00B73690"/>
    <w:rsid w:val="00B739ED"/>
    <w:rsid w:val="00B77C56"/>
    <w:rsid w:val="00B845EB"/>
    <w:rsid w:val="00B84825"/>
    <w:rsid w:val="00B84D81"/>
    <w:rsid w:val="00B8621C"/>
    <w:rsid w:val="00B872D4"/>
    <w:rsid w:val="00B90900"/>
    <w:rsid w:val="00B922A7"/>
    <w:rsid w:val="00B9288E"/>
    <w:rsid w:val="00B9406D"/>
    <w:rsid w:val="00B942F1"/>
    <w:rsid w:val="00B94CC6"/>
    <w:rsid w:val="00B959F5"/>
    <w:rsid w:val="00B95AFF"/>
    <w:rsid w:val="00B976BD"/>
    <w:rsid w:val="00BA0A2D"/>
    <w:rsid w:val="00BA0DF8"/>
    <w:rsid w:val="00BA3D39"/>
    <w:rsid w:val="00BA4693"/>
    <w:rsid w:val="00BA769F"/>
    <w:rsid w:val="00BB01F4"/>
    <w:rsid w:val="00BB160F"/>
    <w:rsid w:val="00BB2B0E"/>
    <w:rsid w:val="00BB3E1C"/>
    <w:rsid w:val="00BB5E1E"/>
    <w:rsid w:val="00BC3DA3"/>
    <w:rsid w:val="00BC4196"/>
    <w:rsid w:val="00BC4E0D"/>
    <w:rsid w:val="00BC61E0"/>
    <w:rsid w:val="00BC6C43"/>
    <w:rsid w:val="00BD1583"/>
    <w:rsid w:val="00BD1ADC"/>
    <w:rsid w:val="00BD31A7"/>
    <w:rsid w:val="00BD5CC5"/>
    <w:rsid w:val="00BD618F"/>
    <w:rsid w:val="00BD711F"/>
    <w:rsid w:val="00BE03C2"/>
    <w:rsid w:val="00BE2CA1"/>
    <w:rsid w:val="00BE2EE9"/>
    <w:rsid w:val="00BE3D61"/>
    <w:rsid w:val="00BE576F"/>
    <w:rsid w:val="00BE6E51"/>
    <w:rsid w:val="00BF0D6C"/>
    <w:rsid w:val="00BF15DD"/>
    <w:rsid w:val="00BF7ED1"/>
    <w:rsid w:val="00C05202"/>
    <w:rsid w:val="00C05C4C"/>
    <w:rsid w:val="00C05E1B"/>
    <w:rsid w:val="00C10795"/>
    <w:rsid w:val="00C11A23"/>
    <w:rsid w:val="00C12A7C"/>
    <w:rsid w:val="00C14A86"/>
    <w:rsid w:val="00C156D1"/>
    <w:rsid w:val="00C160BF"/>
    <w:rsid w:val="00C2283B"/>
    <w:rsid w:val="00C25299"/>
    <w:rsid w:val="00C26106"/>
    <w:rsid w:val="00C33C57"/>
    <w:rsid w:val="00C37CAF"/>
    <w:rsid w:val="00C4125B"/>
    <w:rsid w:val="00C43954"/>
    <w:rsid w:val="00C47D30"/>
    <w:rsid w:val="00C51AF2"/>
    <w:rsid w:val="00C520DA"/>
    <w:rsid w:val="00C5410E"/>
    <w:rsid w:val="00C547A7"/>
    <w:rsid w:val="00C57FC3"/>
    <w:rsid w:val="00C61FBB"/>
    <w:rsid w:val="00C75932"/>
    <w:rsid w:val="00C801E1"/>
    <w:rsid w:val="00C80DDA"/>
    <w:rsid w:val="00C84AA3"/>
    <w:rsid w:val="00C84DC2"/>
    <w:rsid w:val="00C86096"/>
    <w:rsid w:val="00C87238"/>
    <w:rsid w:val="00C87474"/>
    <w:rsid w:val="00C9512C"/>
    <w:rsid w:val="00C951C2"/>
    <w:rsid w:val="00C978ED"/>
    <w:rsid w:val="00CA2FC5"/>
    <w:rsid w:val="00CA73FE"/>
    <w:rsid w:val="00CA7922"/>
    <w:rsid w:val="00CB2AB1"/>
    <w:rsid w:val="00CB3DD6"/>
    <w:rsid w:val="00CB4C7F"/>
    <w:rsid w:val="00CB6D34"/>
    <w:rsid w:val="00CB766D"/>
    <w:rsid w:val="00CC0395"/>
    <w:rsid w:val="00CC1AAA"/>
    <w:rsid w:val="00CC2712"/>
    <w:rsid w:val="00CC58FD"/>
    <w:rsid w:val="00CD01AF"/>
    <w:rsid w:val="00CD17AE"/>
    <w:rsid w:val="00CD3442"/>
    <w:rsid w:val="00CD3C63"/>
    <w:rsid w:val="00CD5C42"/>
    <w:rsid w:val="00CD7C0D"/>
    <w:rsid w:val="00CE1578"/>
    <w:rsid w:val="00CE3DD2"/>
    <w:rsid w:val="00CE63E4"/>
    <w:rsid w:val="00CF0B21"/>
    <w:rsid w:val="00CF194F"/>
    <w:rsid w:val="00CF2016"/>
    <w:rsid w:val="00CF573B"/>
    <w:rsid w:val="00CF754E"/>
    <w:rsid w:val="00D00544"/>
    <w:rsid w:val="00D00AAC"/>
    <w:rsid w:val="00D03F5E"/>
    <w:rsid w:val="00D05602"/>
    <w:rsid w:val="00D07BCC"/>
    <w:rsid w:val="00D1127B"/>
    <w:rsid w:val="00D1455A"/>
    <w:rsid w:val="00D14D16"/>
    <w:rsid w:val="00D1725E"/>
    <w:rsid w:val="00D248EB"/>
    <w:rsid w:val="00D24A39"/>
    <w:rsid w:val="00D25DC6"/>
    <w:rsid w:val="00D27861"/>
    <w:rsid w:val="00D30A30"/>
    <w:rsid w:val="00D31130"/>
    <w:rsid w:val="00D3125C"/>
    <w:rsid w:val="00D31621"/>
    <w:rsid w:val="00D320EB"/>
    <w:rsid w:val="00D32B53"/>
    <w:rsid w:val="00D331B6"/>
    <w:rsid w:val="00D369BD"/>
    <w:rsid w:val="00D45737"/>
    <w:rsid w:val="00D46049"/>
    <w:rsid w:val="00D46A37"/>
    <w:rsid w:val="00D502DD"/>
    <w:rsid w:val="00D519B0"/>
    <w:rsid w:val="00D52AD9"/>
    <w:rsid w:val="00D5653E"/>
    <w:rsid w:val="00D56A5B"/>
    <w:rsid w:val="00D57DB5"/>
    <w:rsid w:val="00D6045C"/>
    <w:rsid w:val="00D608A1"/>
    <w:rsid w:val="00D616B2"/>
    <w:rsid w:val="00D61A01"/>
    <w:rsid w:val="00D63D04"/>
    <w:rsid w:val="00D64306"/>
    <w:rsid w:val="00D64E8A"/>
    <w:rsid w:val="00D67CCB"/>
    <w:rsid w:val="00D67D39"/>
    <w:rsid w:val="00D72225"/>
    <w:rsid w:val="00D743BC"/>
    <w:rsid w:val="00D7567D"/>
    <w:rsid w:val="00D82A37"/>
    <w:rsid w:val="00D82F1D"/>
    <w:rsid w:val="00D84277"/>
    <w:rsid w:val="00D86538"/>
    <w:rsid w:val="00DA1679"/>
    <w:rsid w:val="00DA353D"/>
    <w:rsid w:val="00DB0EE7"/>
    <w:rsid w:val="00DB159B"/>
    <w:rsid w:val="00DB4EDB"/>
    <w:rsid w:val="00DB5D90"/>
    <w:rsid w:val="00DC2ED2"/>
    <w:rsid w:val="00DC602F"/>
    <w:rsid w:val="00DD1903"/>
    <w:rsid w:val="00DD1C95"/>
    <w:rsid w:val="00DD5040"/>
    <w:rsid w:val="00DD5D9F"/>
    <w:rsid w:val="00DE31F8"/>
    <w:rsid w:val="00DF023C"/>
    <w:rsid w:val="00DF07F4"/>
    <w:rsid w:val="00DF2E71"/>
    <w:rsid w:val="00DF33F7"/>
    <w:rsid w:val="00DF6961"/>
    <w:rsid w:val="00E01940"/>
    <w:rsid w:val="00E057A7"/>
    <w:rsid w:val="00E1179F"/>
    <w:rsid w:val="00E130D5"/>
    <w:rsid w:val="00E15197"/>
    <w:rsid w:val="00E17478"/>
    <w:rsid w:val="00E17ABE"/>
    <w:rsid w:val="00E21CCB"/>
    <w:rsid w:val="00E21DB6"/>
    <w:rsid w:val="00E23D00"/>
    <w:rsid w:val="00E2634E"/>
    <w:rsid w:val="00E3420F"/>
    <w:rsid w:val="00E34495"/>
    <w:rsid w:val="00E36B09"/>
    <w:rsid w:val="00E427A7"/>
    <w:rsid w:val="00E46051"/>
    <w:rsid w:val="00E463C9"/>
    <w:rsid w:val="00E46454"/>
    <w:rsid w:val="00E47C79"/>
    <w:rsid w:val="00E50BDD"/>
    <w:rsid w:val="00E533E2"/>
    <w:rsid w:val="00E55C5B"/>
    <w:rsid w:val="00E57562"/>
    <w:rsid w:val="00E603E9"/>
    <w:rsid w:val="00E62B95"/>
    <w:rsid w:val="00E64440"/>
    <w:rsid w:val="00E6771E"/>
    <w:rsid w:val="00E73DBE"/>
    <w:rsid w:val="00E749C5"/>
    <w:rsid w:val="00E7514D"/>
    <w:rsid w:val="00E75559"/>
    <w:rsid w:val="00E761E0"/>
    <w:rsid w:val="00E83185"/>
    <w:rsid w:val="00E83CAF"/>
    <w:rsid w:val="00E845D4"/>
    <w:rsid w:val="00E87497"/>
    <w:rsid w:val="00E9219A"/>
    <w:rsid w:val="00E960A7"/>
    <w:rsid w:val="00E977E6"/>
    <w:rsid w:val="00EA04FF"/>
    <w:rsid w:val="00EA1141"/>
    <w:rsid w:val="00EA4195"/>
    <w:rsid w:val="00EA7234"/>
    <w:rsid w:val="00EB2E09"/>
    <w:rsid w:val="00EB391A"/>
    <w:rsid w:val="00EB6D91"/>
    <w:rsid w:val="00EB7FBD"/>
    <w:rsid w:val="00EC1646"/>
    <w:rsid w:val="00ED1DE6"/>
    <w:rsid w:val="00ED5618"/>
    <w:rsid w:val="00ED5BE0"/>
    <w:rsid w:val="00ED7524"/>
    <w:rsid w:val="00EE0717"/>
    <w:rsid w:val="00EE591F"/>
    <w:rsid w:val="00EF5BB5"/>
    <w:rsid w:val="00F01D7E"/>
    <w:rsid w:val="00F01EB8"/>
    <w:rsid w:val="00F03952"/>
    <w:rsid w:val="00F064BC"/>
    <w:rsid w:val="00F06E64"/>
    <w:rsid w:val="00F06FAE"/>
    <w:rsid w:val="00F1030E"/>
    <w:rsid w:val="00F12A91"/>
    <w:rsid w:val="00F136A0"/>
    <w:rsid w:val="00F146EA"/>
    <w:rsid w:val="00F1538C"/>
    <w:rsid w:val="00F205DC"/>
    <w:rsid w:val="00F24F88"/>
    <w:rsid w:val="00F259F7"/>
    <w:rsid w:val="00F26C8E"/>
    <w:rsid w:val="00F32151"/>
    <w:rsid w:val="00F32501"/>
    <w:rsid w:val="00F32E36"/>
    <w:rsid w:val="00F40040"/>
    <w:rsid w:val="00F4050C"/>
    <w:rsid w:val="00F42C0C"/>
    <w:rsid w:val="00F445DD"/>
    <w:rsid w:val="00F51ADB"/>
    <w:rsid w:val="00F5547D"/>
    <w:rsid w:val="00F56328"/>
    <w:rsid w:val="00F57FD0"/>
    <w:rsid w:val="00F615F8"/>
    <w:rsid w:val="00F62E00"/>
    <w:rsid w:val="00F65EDA"/>
    <w:rsid w:val="00F663F8"/>
    <w:rsid w:val="00F66743"/>
    <w:rsid w:val="00F7106A"/>
    <w:rsid w:val="00F71F5B"/>
    <w:rsid w:val="00F76633"/>
    <w:rsid w:val="00F76738"/>
    <w:rsid w:val="00F77B33"/>
    <w:rsid w:val="00F8034F"/>
    <w:rsid w:val="00F8043E"/>
    <w:rsid w:val="00F81761"/>
    <w:rsid w:val="00F827C4"/>
    <w:rsid w:val="00F836CC"/>
    <w:rsid w:val="00F83E2B"/>
    <w:rsid w:val="00F852E1"/>
    <w:rsid w:val="00F8608D"/>
    <w:rsid w:val="00F861F4"/>
    <w:rsid w:val="00F86783"/>
    <w:rsid w:val="00F9056C"/>
    <w:rsid w:val="00F916EF"/>
    <w:rsid w:val="00F91D62"/>
    <w:rsid w:val="00F928F6"/>
    <w:rsid w:val="00F97910"/>
    <w:rsid w:val="00FA1C98"/>
    <w:rsid w:val="00FA2631"/>
    <w:rsid w:val="00FA27DD"/>
    <w:rsid w:val="00FA627A"/>
    <w:rsid w:val="00FA6446"/>
    <w:rsid w:val="00FA7060"/>
    <w:rsid w:val="00FB2A6A"/>
    <w:rsid w:val="00FB4AC6"/>
    <w:rsid w:val="00FC0430"/>
    <w:rsid w:val="00FC58AB"/>
    <w:rsid w:val="00FC5B05"/>
    <w:rsid w:val="00FC62E9"/>
    <w:rsid w:val="00FC739C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5C9F"/>
    <w:rsid w:val="00FF7246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6B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706BE"/>
    <w:pPr>
      <w:ind w:left="720"/>
    </w:pPr>
  </w:style>
  <w:style w:type="character" w:customStyle="1" w:styleId="sdtslot">
    <w:name w:val="sdt_slot"/>
    <w:basedOn w:val="DefaultParagraphFont"/>
    <w:uiPriority w:val="99"/>
    <w:rsid w:val="006706BE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6706B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6706B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06BE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577FAA"/>
    <w:rPr>
      <w:rFonts w:eastAsia="Times New Roman" w:cs="Calibr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77FAA"/>
    <w:rPr>
      <w:rFonts w:ascii="Calibri" w:hAnsi="Calibri" w:cs="Calibri"/>
      <w:sz w:val="22"/>
      <w:szCs w:val="22"/>
      <w:lang w:val="hu-HU" w:eastAsia="en-US" w:bidi="ar-SA"/>
    </w:rPr>
  </w:style>
  <w:style w:type="character" w:styleId="FollowedHyperlink">
    <w:name w:val="FollowedHyperlink"/>
    <w:basedOn w:val="DefaultParagraphFont"/>
    <w:uiPriority w:val="99"/>
    <w:semiHidden/>
    <w:rsid w:val="00026BE9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1162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2D89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2D89"/>
    <w:rPr>
      <w:rFonts w:ascii="Calibri" w:eastAsia="Times New Roman" w:hAnsi="Calibri" w:cs="Calibri"/>
    </w:rPr>
  </w:style>
  <w:style w:type="paragraph" w:styleId="NormalWeb">
    <w:name w:val="Normal (Web)"/>
    <w:basedOn w:val="Normal"/>
    <w:uiPriority w:val="99"/>
    <w:semiHidden/>
    <w:rsid w:val="00E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1">
    <w:name w:val="1"/>
    <w:basedOn w:val="Normal"/>
    <w:uiPriority w:val="99"/>
    <w:rsid w:val="00E21DB6"/>
  </w:style>
  <w:style w:type="character" w:styleId="Strong">
    <w:name w:val="Strong"/>
    <w:basedOn w:val="DefaultParagraphFont"/>
    <w:uiPriority w:val="99"/>
    <w:qFormat/>
    <w:rsid w:val="00E21DB6"/>
    <w:rPr>
      <w:rFonts w:cs="Times New Roman"/>
      <w:b/>
      <w:bCs/>
    </w:rPr>
  </w:style>
  <w:style w:type="paragraph" w:customStyle="1" w:styleId="detailinfo2">
    <w:name w:val="detailinfo2"/>
    <w:basedOn w:val="Normal"/>
    <w:uiPriority w:val="99"/>
    <w:rsid w:val="001F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49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9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footer" Target="footer1.xml"/><Relationship Id="rId18" Type="http://schemas.openxmlformats.org/officeDocument/2006/relationships/hyperlink" Target="https://hu.wikipedia.org/wiki/Vir%C3%A1gpo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rognav.bnpi.hu/uploads/media/publication/hollokotol-bodrogzugig/index.html" TargetMode="External"/><Relationship Id="rId7" Type="http://schemas.openxmlformats.org/officeDocument/2006/relationships/image" Target="media/image14.jpeg"/><Relationship Id="rId12" Type="http://schemas.openxmlformats.org/officeDocument/2006/relationships/hyperlink" Target="https://hu.wikipedia.org/wiki/Madarak" TargetMode="External"/><Relationship Id="rId17" Type="http://schemas.openxmlformats.org/officeDocument/2006/relationships/hyperlink" Target="http://www.holloko.hu/hu/info/hollokorol/a-hollokoi-var-es-az-ordogfiak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olloko.hu/hu/info/latnivalok-szolgaltatasok/tanosvenyek/index.html" TargetMode="External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u.wikipedia.org/wiki/Erd%C5%91" TargetMode="External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6.jpeg"/><Relationship Id="rId23" Type="http://schemas.openxmlformats.org/officeDocument/2006/relationships/image" Target="media/image18.png"/><Relationship Id="rId10" Type="http://schemas.openxmlformats.org/officeDocument/2006/relationships/hyperlink" Target="https://hu.wikipedia.org/w/index.php?title=%C3%81g_(n%C3%B6v%C3%A9nyanat%C3%B3mia)&amp;action=edit&amp;redlink=1" TargetMode="External"/><Relationship Id="rId19" Type="http://schemas.openxmlformats.org/officeDocument/2006/relationships/hyperlink" Target="https://hu.wikipedia.org/wiki/Nekt%C3%A1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Erd%C5%91" TargetMode="External"/><Relationship Id="rId14" Type="http://schemas.openxmlformats.org/officeDocument/2006/relationships/hyperlink" Target="http://prognav.bnpi.hu/uploads/media/publication/hollokotol-bodrogzugig/index.html" TargetMode="External"/><Relationship Id="rId22" Type="http://schemas.openxmlformats.org/officeDocument/2006/relationships/hyperlink" Target="http://www.holloko.hu/hu/info/latnivalok-szolgaltatasok/tanosvenyek/index.html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10</Pages>
  <Words>986</Words>
  <Characters>6811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erdeiiskola</dc:creator>
  <cp:keywords/>
  <dc:description/>
  <cp:lastModifiedBy>KozmaA</cp:lastModifiedBy>
  <cp:revision>2</cp:revision>
  <cp:lastPrinted>2017-09-07T06:01:00Z</cp:lastPrinted>
  <dcterms:created xsi:type="dcterms:W3CDTF">2018-10-05T11:15:00Z</dcterms:created>
  <dcterms:modified xsi:type="dcterms:W3CDTF">2018-10-05T11:15:00Z</dcterms:modified>
</cp:coreProperties>
</file>