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43F60" w14:textId="77777777" w:rsidR="001C5E48" w:rsidRPr="00F338E5" w:rsidRDefault="001C5E48" w:rsidP="001C5175">
      <w:pPr>
        <w:tabs>
          <w:tab w:val="left" w:pos="2423"/>
        </w:tabs>
        <w:jc w:val="right"/>
        <w:rPr>
          <w:rFonts w:cstheme="majorHAnsi"/>
          <w:lang w:val="hu-HU"/>
        </w:rPr>
      </w:pPr>
    </w:p>
    <w:p w14:paraId="7C172EA7" w14:textId="0C9B7988" w:rsidR="005F7528" w:rsidRPr="008C10B9" w:rsidRDefault="005F7528" w:rsidP="005F7528">
      <w:pPr>
        <w:jc w:val="center"/>
        <w:rPr>
          <w:b/>
          <w:i/>
          <w:sz w:val="28"/>
          <w:szCs w:val="28"/>
          <w:lang w:val="hu-HU"/>
        </w:rPr>
      </w:pPr>
      <w:r w:rsidRPr="008C10B9">
        <w:rPr>
          <w:b/>
          <w:i/>
          <w:sz w:val="28"/>
          <w:szCs w:val="28"/>
          <w:lang w:val="hu-HU"/>
        </w:rPr>
        <w:t>“Zöld</w:t>
      </w:r>
      <w:r w:rsidR="00964C8D">
        <w:rPr>
          <w:b/>
          <w:i/>
          <w:sz w:val="28"/>
          <w:szCs w:val="28"/>
          <w:lang w:val="hu-HU"/>
        </w:rPr>
        <w:t>-</w:t>
      </w:r>
      <w:r w:rsidRPr="008C10B9">
        <w:rPr>
          <w:b/>
          <w:i/>
          <w:sz w:val="28"/>
          <w:szCs w:val="28"/>
          <w:lang w:val="hu-HU"/>
        </w:rPr>
        <w:t>vállalkozói díj” pályázat</w:t>
      </w:r>
    </w:p>
    <w:p w14:paraId="4D21EDB1" w14:textId="77777777" w:rsidR="008C10B9" w:rsidRPr="008C10B9" w:rsidRDefault="008C10B9" w:rsidP="005F7528">
      <w:pPr>
        <w:jc w:val="center"/>
        <w:rPr>
          <w:b/>
          <w:i/>
          <w:sz w:val="28"/>
          <w:szCs w:val="28"/>
          <w:lang w:val="hu-HU"/>
        </w:rPr>
      </w:pPr>
    </w:p>
    <w:p w14:paraId="2065BDFF" w14:textId="77777777" w:rsidR="005F7528" w:rsidRPr="008C10B9" w:rsidRDefault="005F7528" w:rsidP="005F7528">
      <w:pPr>
        <w:jc w:val="center"/>
        <w:rPr>
          <w:b/>
          <w:i/>
          <w:sz w:val="28"/>
          <w:szCs w:val="28"/>
          <w:lang w:val="hu-HU"/>
        </w:rPr>
      </w:pPr>
      <w:r w:rsidRPr="008C10B9">
        <w:rPr>
          <w:b/>
          <w:i/>
          <w:sz w:val="28"/>
          <w:szCs w:val="28"/>
          <w:lang w:val="hu-HU"/>
        </w:rPr>
        <w:t xml:space="preserve">Jelentkezési lap </w:t>
      </w:r>
    </w:p>
    <w:p w14:paraId="7A36A6E4" w14:textId="5889A8CB" w:rsidR="005F7528" w:rsidRPr="008C10B9" w:rsidRDefault="005F7528" w:rsidP="005F7528">
      <w:pPr>
        <w:jc w:val="center"/>
        <w:rPr>
          <w:b/>
          <w:lang w:val="hu-HU"/>
        </w:rPr>
      </w:pPr>
      <w:r w:rsidRPr="008C10B9">
        <w:rPr>
          <w:b/>
          <w:lang w:val="hu-HU"/>
        </w:rPr>
        <w:t>(</w:t>
      </w:r>
      <w:r w:rsidR="00964C8D" w:rsidRPr="00F338E5">
        <w:rPr>
          <w:b/>
          <w:lang w:val="hu-HU"/>
        </w:rPr>
        <w:t>Zöld vállalkozói ötlettel rendelkező leendő válla</w:t>
      </w:r>
      <w:r w:rsidR="00964C8D">
        <w:rPr>
          <w:b/>
          <w:lang w:val="hu-HU"/>
        </w:rPr>
        <w:t>l</w:t>
      </w:r>
      <w:r w:rsidR="00964C8D" w:rsidRPr="00F338E5">
        <w:rPr>
          <w:b/>
          <w:lang w:val="hu-HU"/>
        </w:rPr>
        <w:t>kozók</w:t>
      </w:r>
      <w:r w:rsidR="00964C8D">
        <w:rPr>
          <w:b/>
          <w:lang w:val="hu-HU"/>
        </w:rPr>
        <w:t xml:space="preserve"> részére</w:t>
      </w:r>
      <w:r w:rsidRPr="008C10B9">
        <w:rPr>
          <w:b/>
          <w:lang w:val="hu-HU"/>
        </w:rPr>
        <w:t>)</w:t>
      </w:r>
    </w:p>
    <w:p w14:paraId="1DAD6F11" w14:textId="77777777" w:rsidR="005F7528" w:rsidRDefault="005F7528" w:rsidP="005F7528">
      <w:pPr>
        <w:rPr>
          <w:lang w:val="hu-HU"/>
        </w:rPr>
      </w:pPr>
    </w:p>
    <w:p w14:paraId="564244E6" w14:textId="77777777" w:rsidR="00CD2DDA" w:rsidRPr="008C10B9" w:rsidRDefault="00CD2DDA" w:rsidP="005F7528">
      <w:pPr>
        <w:rPr>
          <w:lang w:val="hu-HU"/>
        </w:rPr>
      </w:pPr>
    </w:p>
    <w:p w14:paraId="218AAAEE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AZONOSÍTÓ ADATOK</w:t>
      </w:r>
    </w:p>
    <w:p w14:paraId="5FCC3870" w14:textId="13C7E973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proofErr w:type="gramStart"/>
      <w:r w:rsidRPr="007E5192">
        <w:rPr>
          <w:rFonts w:asciiTheme="majorHAnsi" w:hAnsiTheme="majorHAnsi" w:cstheme="majorHAnsi"/>
          <w:i/>
          <w:lang w:val="hu-HU"/>
        </w:rPr>
        <w:t>Kérjük</w:t>
      </w:r>
      <w:proofErr w:type="gramEnd"/>
      <w:r w:rsidRPr="007E5192">
        <w:rPr>
          <w:rFonts w:asciiTheme="majorHAnsi" w:hAnsiTheme="majorHAnsi" w:cstheme="majorHAnsi"/>
          <w:i/>
          <w:lang w:val="hu-HU"/>
        </w:rPr>
        <w:t xml:space="preserve"> töltse ki a táblázatot (a </w:t>
      </w:r>
      <w:r w:rsidRPr="007E5192">
        <w:rPr>
          <w:rFonts w:asciiTheme="majorHAnsi" w:hAnsiTheme="majorHAnsi" w:cstheme="majorHAnsi"/>
          <w:i/>
          <w:color w:val="FF0000"/>
          <w:lang w:val="hu-HU"/>
        </w:rPr>
        <w:t>*</w:t>
      </w:r>
      <w:proofErr w:type="spellStart"/>
      <w:r w:rsidRPr="007E5192">
        <w:rPr>
          <w:rFonts w:asciiTheme="majorHAnsi" w:hAnsiTheme="majorHAnsi" w:cstheme="majorHAnsi"/>
          <w:i/>
          <w:lang w:val="hu-HU"/>
        </w:rPr>
        <w:t>-gal</w:t>
      </w:r>
      <w:proofErr w:type="spellEnd"/>
      <w:r w:rsidRPr="007E5192">
        <w:rPr>
          <w:rFonts w:asciiTheme="majorHAnsi" w:hAnsiTheme="majorHAnsi" w:cstheme="majorHAnsi"/>
          <w:i/>
          <w:lang w:val="hu-HU"/>
        </w:rPr>
        <w:t xml:space="preserve"> jelölt mezők kitöltése kötelező)</w:t>
      </w:r>
      <w:r w:rsidR="005255FA" w:rsidRPr="007E5192">
        <w:rPr>
          <w:rFonts w:asciiTheme="majorHAnsi" w:hAnsiTheme="majorHAnsi" w:cstheme="majorHAnsi"/>
          <w:i/>
          <w:lang w:val="hu-HU"/>
        </w:rPr>
        <w:t>.</w:t>
      </w:r>
    </w:p>
    <w:p w14:paraId="389E0192" w14:textId="77777777" w:rsidR="005F7528" w:rsidRPr="00CD2DDA" w:rsidRDefault="005F7528" w:rsidP="005F7528">
      <w:pPr>
        <w:pStyle w:val="Listaszerbekezds"/>
        <w:rPr>
          <w:rFonts w:asciiTheme="majorHAnsi" w:hAnsiTheme="majorHAnsi" w:cstheme="majorHAnsi"/>
          <w:i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5F7528" w:rsidRPr="00CD2DDA" w14:paraId="64470B4C" w14:textId="77777777" w:rsidTr="00C74B27">
        <w:tc>
          <w:tcPr>
            <w:tcW w:w="2405" w:type="dxa"/>
          </w:tcPr>
          <w:p w14:paraId="20AF128F" w14:textId="77777777" w:rsidR="005F7528" w:rsidRPr="00CD2DDA" w:rsidRDefault="005F7528" w:rsidP="00C74B27">
            <w:pPr>
              <w:rPr>
                <w:rFonts w:asciiTheme="majorHAnsi" w:hAnsiTheme="majorHAnsi" w:cstheme="majorHAnsi"/>
                <w:color w:val="FF0000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Név</w:t>
            </w:r>
            <w:r w:rsidRPr="00CD2DDA">
              <w:rPr>
                <w:rFonts w:asciiTheme="majorHAnsi" w:hAnsiTheme="majorHAnsi" w:cstheme="majorHAnsi"/>
                <w:color w:val="FF0000"/>
                <w:lang w:val="hu-HU"/>
              </w:rPr>
              <w:t>*</w:t>
            </w:r>
          </w:p>
        </w:tc>
        <w:tc>
          <w:tcPr>
            <w:tcW w:w="6657" w:type="dxa"/>
          </w:tcPr>
          <w:p w14:paraId="7767CD97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591C91BA" w14:textId="77777777" w:rsidTr="00C74B27">
        <w:tc>
          <w:tcPr>
            <w:tcW w:w="2405" w:type="dxa"/>
          </w:tcPr>
          <w:p w14:paraId="14893CC0" w14:textId="77777777" w:rsidR="005F7528" w:rsidRPr="00CD2DDA" w:rsidRDefault="005F7528" w:rsidP="00C74B27">
            <w:pPr>
              <w:rPr>
                <w:rFonts w:asciiTheme="majorHAnsi" w:hAnsiTheme="majorHAnsi" w:cstheme="majorHAnsi"/>
                <w:color w:val="FF0000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Lakcím / telephely</w:t>
            </w:r>
            <w:r w:rsidRPr="00CD2DDA">
              <w:rPr>
                <w:rFonts w:asciiTheme="majorHAnsi" w:hAnsiTheme="majorHAnsi" w:cstheme="majorHAnsi"/>
                <w:color w:val="FF0000"/>
                <w:lang w:val="hu-HU"/>
              </w:rPr>
              <w:t>*</w:t>
            </w:r>
          </w:p>
        </w:tc>
        <w:tc>
          <w:tcPr>
            <w:tcW w:w="6657" w:type="dxa"/>
          </w:tcPr>
          <w:p w14:paraId="6FEC58EE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01D6D4FD" w14:textId="77777777" w:rsidTr="00C74B27">
        <w:tc>
          <w:tcPr>
            <w:tcW w:w="2405" w:type="dxa"/>
          </w:tcPr>
          <w:p w14:paraId="380F82BC" w14:textId="77777777" w:rsidR="005F7528" w:rsidRPr="00CD2DDA" w:rsidRDefault="005F7528" w:rsidP="00C74B27">
            <w:pPr>
              <w:rPr>
                <w:rFonts w:asciiTheme="majorHAnsi" w:hAnsiTheme="majorHAnsi" w:cstheme="majorHAnsi"/>
                <w:color w:val="FF0000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Adószám</w:t>
            </w:r>
            <w:r w:rsidRPr="00CD2DDA">
              <w:rPr>
                <w:rFonts w:asciiTheme="majorHAnsi" w:hAnsiTheme="majorHAnsi" w:cstheme="majorHAnsi"/>
                <w:color w:val="FF0000"/>
                <w:lang w:val="hu-HU"/>
              </w:rPr>
              <w:t>*</w:t>
            </w:r>
          </w:p>
        </w:tc>
        <w:tc>
          <w:tcPr>
            <w:tcW w:w="6657" w:type="dxa"/>
          </w:tcPr>
          <w:p w14:paraId="46172AEE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6D534249" w14:textId="77777777" w:rsidTr="00C74B27">
        <w:tc>
          <w:tcPr>
            <w:tcW w:w="2405" w:type="dxa"/>
          </w:tcPr>
          <w:p w14:paraId="492C8B2E" w14:textId="77777777" w:rsidR="005F7528" w:rsidRPr="00CD2DDA" w:rsidRDefault="005F7528" w:rsidP="00C74B27">
            <w:pPr>
              <w:rPr>
                <w:rFonts w:asciiTheme="majorHAnsi" w:hAnsiTheme="majorHAnsi" w:cstheme="majorHAnsi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Telefonszám</w:t>
            </w:r>
          </w:p>
        </w:tc>
        <w:tc>
          <w:tcPr>
            <w:tcW w:w="6657" w:type="dxa"/>
          </w:tcPr>
          <w:p w14:paraId="4CE44C63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0BF7BCBF" w14:textId="77777777" w:rsidTr="00C74B27">
        <w:tc>
          <w:tcPr>
            <w:tcW w:w="2405" w:type="dxa"/>
          </w:tcPr>
          <w:p w14:paraId="2E22DFEF" w14:textId="77777777" w:rsidR="005F7528" w:rsidRPr="00CD2DDA" w:rsidRDefault="005F7528" w:rsidP="00C74B27">
            <w:pPr>
              <w:rPr>
                <w:rFonts w:asciiTheme="majorHAnsi" w:hAnsiTheme="majorHAnsi" w:cstheme="majorHAnsi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Mobilszám</w:t>
            </w:r>
            <w:r w:rsidRPr="00CD2DDA">
              <w:rPr>
                <w:rFonts w:asciiTheme="majorHAnsi" w:hAnsiTheme="majorHAnsi" w:cstheme="majorHAnsi"/>
                <w:color w:val="FF0000"/>
                <w:lang w:val="hu-HU"/>
              </w:rPr>
              <w:t>*</w:t>
            </w:r>
          </w:p>
        </w:tc>
        <w:tc>
          <w:tcPr>
            <w:tcW w:w="6657" w:type="dxa"/>
          </w:tcPr>
          <w:p w14:paraId="0AF59F95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07E8531F" w14:textId="77777777" w:rsidTr="00C74B27">
        <w:tc>
          <w:tcPr>
            <w:tcW w:w="2405" w:type="dxa"/>
          </w:tcPr>
          <w:p w14:paraId="3A10A5E8" w14:textId="77777777" w:rsidR="005F7528" w:rsidRPr="00CD2DDA" w:rsidRDefault="005F7528" w:rsidP="00C74B27">
            <w:pPr>
              <w:rPr>
                <w:rFonts w:asciiTheme="majorHAnsi" w:hAnsiTheme="majorHAnsi" w:cstheme="majorHAnsi"/>
                <w:color w:val="FF0000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e-mail</w:t>
            </w:r>
            <w:r w:rsidRPr="00CD2DDA">
              <w:rPr>
                <w:rFonts w:asciiTheme="majorHAnsi" w:hAnsiTheme="majorHAnsi" w:cstheme="majorHAnsi"/>
                <w:color w:val="FF0000"/>
                <w:lang w:val="hu-HU"/>
              </w:rPr>
              <w:t>*</w:t>
            </w:r>
          </w:p>
        </w:tc>
        <w:tc>
          <w:tcPr>
            <w:tcW w:w="6657" w:type="dxa"/>
          </w:tcPr>
          <w:p w14:paraId="2BB989CD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  <w:tr w:rsidR="005F7528" w:rsidRPr="00CD2DDA" w14:paraId="002BE4E3" w14:textId="77777777" w:rsidTr="00C74B27">
        <w:tc>
          <w:tcPr>
            <w:tcW w:w="2405" w:type="dxa"/>
          </w:tcPr>
          <w:p w14:paraId="76C970F9" w14:textId="77777777" w:rsidR="005F7528" w:rsidRPr="00CD2DDA" w:rsidRDefault="005F7528" w:rsidP="00C74B27">
            <w:pPr>
              <w:rPr>
                <w:rFonts w:asciiTheme="majorHAnsi" w:hAnsiTheme="majorHAnsi" w:cstheme="majorHAnsi"/>
                <w:lang w:val="hu-HU"/>
              </w:rPr>
            </w:pPr>
            <w:r w:rsidRPr="00CD2DDA">
              <w:rPr>
                <w:rFonts w:asciiTheme="majorHAnsi" w:hAnsiTheme="majorHAnsi" w:cstheme="majorHAnsi"/>
                <w:lang w:val="hu-HU"/>
              </w:rPr>
              <w:t>Honlap</w:t>
            </w:r>
          </w:p>
        </w:tc>
        <w:tc>
          <w:tcPr>
            <w:tcW w:w="6657" w:type="dxa"/>
          </w:tcPr>
          <w:p w14:paraId="290000D0" w14:textId="77777777" w:rsidR="005F7528" w:rsidRPr="00C845A6" w:rsidRDefault="005F7528" w:rsidP="00C74B27">
            <w:pPr>
              <w:rPr>
                <w:rFonts w:asciiTheme="majorHAnsi" w:hAnsiTheme="majorHAnsi" w:cstheme="majorHAnsi"/>
                <w:b/>
                <w:lang w:val="hu-HU"/>
              </w:rPr>
            </w:pPr>
          </w:p>
        </w:tc>
      </w:tr>
    </w:tbl>
    <w:p w14:paraId="49A17DCB" w14:textId="77777777" w:rsidR="002946BA" w:rsidRPr="00CD2DDA" w:rsidRDefault="002946BA" w:rsidP="005F7528">
      <w:pPr>
        <w:rPr>
          <w:rFonts w:asciiTheme="majorHAnsi" w:hAnsiTheme="majorHAnsi" w:cstheme="majorHAnsi"/>
          <w:sz w:val="22"/>
          <w:szCs w:val="22"/>
          <w:lang w:val="hu-HU"/>
        </w:rPr>
      </w:pPr>
    </w:p>
    <w:p w14:paraId="7A9BC13D" w14:textId="77777777" w:rsidR="00727CD3" w:rsidRPr="00F2237F" w:rsidRDefault="00727CD3" w:rsidP="005F7528">
      <w:pPr>
        <w:rPr>
          <w:lang w:val="hu-HU"/>
        </w:rPr>
      </w:pPr>
    </w:p>
    <w:p w14:paraId="2488970D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TEVÉKENYSÉGI TERÜLET</w:t>
      </w:r>
      <w:bookmarkStart w:id="0" w:name="_GoBack"/>
      <w:bookmarkEnd w:id="0"/>
    </w:p>
    <w:p w14:paraId="27178313" w14:textId="77777777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Kérjük, nevezze meg a vállalkozása által működtetett szektort. Többet is választhat.</w:t>
      </w:r>
    </w:p>
    <w:p w14:paraId="4C0C2FF7" w14:textId="77777777" w:rsidR="005F7528" w:rsidRPr="007E5192" w:rsidRDefault="005F7528" w:rsidP="005255FA">
      <w:pPr>
        <w:pStyle w:val="Listaszerbekezds"/>
        <w:jc w:val="both"/>
        <w:rPr>
          <w:rFonts w:asciiTheme="majorHAnsi" w:hAnsiTheme="majorHAnsi" w:cstheme="majorHAnsi"/>
          <w:i/>
          <w:sz w:val="24"/>
          <w:szCs w:val="24"/>
          <w:lang w:val="hu-HU"/>
        </w:rPr>
      </w:pPr>
    </w:p>
    <w:p w14:paraId="0A98FC30" w14:textId="77777777" w:rsidR="005F7528" w:rsidRPr="007E5192" w:rsidRDefault="00394FB9" w:rsidP="005255FA">
      <w:pPr>
        <w:pStyle w:val="Listaszerbekezds"/>
        <w:jc w:val="both"/>
        <w:rPr>
          <w:rFonts w:asciiTheme="majorHAnsi" w:hAnsiTheme="majorHAnsi" w:cstheme="majorHAnsi"/>
          <w:i/>
          <w:sz w:val="24"/>
          <w:szCs w:val="24"/>
          <w:lang w:val="hu-HU"/>
        </w:rPr>
      </w:pPr>
      <w:sdt>
        <w:sdtPr>
          <w:rPr>
            <w:rFonts w:asciiTheme="majorHAnsi" w:hAnsiTheme="majorHAnsi" w:cstheme="majorHAnsi"/>
            <w:sz w:val="24"/>
            <w:szCs w:val="24"/>
            <w:lang w:val="hu-HU"/>
          </w:rPr>
          <w:id w:val="1147947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sz w:val="24"/>
              <w:szCs w:val="24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i/>
          <w:sz w:val="24"/>
          <w:szCs w:val="24"/>
          <w:lang w:val="hu-HU"/>
        </w:rPr>
        <w:tab/>
      </w:r>
      <w:r w:rsidR="005F7528" w:rsidRPr="007E5192">
        <w:rPr>
          <w:rFonts w:asciiTheme="majorHAnsi" w:hAnsiTheme="majorHAnsi" w:cstheme="majorHAnsi"/>
          <w:sz w:val="24"/>
          <w:szCs w:val="24"/>
          <w:lang w:val="hu-HU"/>
        </w:rPr>
        <w:t>Turizmus</w:t>
      </w:r>
    </w:p>
    <w:p w14:paraId="2A0F6EAB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568189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Méhészet, méz termékek</w:t>
      </w:r>
    </w:p>
    <w:p w14:paraId="2D155690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710085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Erdei melléktermékek</w:t>
      </w:r>
    </w:p>
    <w:p w14:paraId="26A68DE2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1861624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Fatermékek és feldolgozott fatermékek</w:t>
      </w:r>
    </w:p>
    <w:p w14:paraId="5E9DDA16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1500803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Mezőgazdaság (ideértve az állattartást is)</w:t>
      </w:r>
    </w:p>
    <w:p w14:paraId="68C466AA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1967310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Feldolgozott élelmiszer</w:t>
      </w:r>
    </w:p>
    <w:p w14:paraId="51A37E72" w14:textId="77777777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-1242636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Kézműves termékek gyártása természetes anyagokból</w:t>
      </w:r>
    </w:p>
    <w:p w14:paraId="0836AA78" w14:textId="68596C6D" w:rsidR="005F7528" w:rsidRPr="007E5192" w:rsidRDefault="00394FB9" w:rsidP="005255FA">
      <w:pPr>
        <w:spacing w:line="360" w:lineRule="auto"/>
        <w:ind w:firstLine="709"/>
        <w:jc w:val="both"/>
        <w:rPr>
          <w:rFonts w:asciiTheme="majorHAnsi" w:hAnsiTheme="majorHAnsi" w:cstheme="majorHAnsi"/>
          <w:lang w:val="hu-HU"/>
        </w:rPr>
      </w:pPr>
      <w:sdt>
        <w:sdtPr>
          <w:rPr>
            <w:rFonts w:asciiTheme="majorHAnsi" w:hAnsiTheme="majorHAnsi" w:cstheme="majorHAnsi"/>
            <w:lang w:val="hu-HU"/>
          </w:rPr>
          <w:id w:val="535707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F7528" w:rsidRPr="007E5192">
            <w:rPr>
              <w:rFonts w:ascii="Segoe UI Symbol" w:eastAsia="MS Gothic" w:hAnsi="Segoe UI Symbol" w:cs="Segoe UI Symbol"/>
              <w:lang w:val="hu-HU"/>
            </w:rPr>
            <w:t>☐</w:t>
          </w:r>
        </w:sdtContent>
      </w:sdt>
      <w:r w:rsidR="005F7528" w:rsidRPr="007E5192">
        <w:rPr>
          <w:rFonts w:asciiTheme="majorHAnsi" w:hAnsiTheme="majorHAnsi" w:cstheme="majorHAnsi"/>
          <w:lang w:val="hu-HU"/>
        </w:rPr>
        <w:tab/>
        <w:t>Egyéb (</w:t>
      </w:r>
      <w:r w:rsidR="002946BA" w:rsidRPr="007E5192">
        <w:rPr>
          <w:rFonts w:asciiTheme="majorHAnsi" w:hAnsiTheme="majorHAnsi" w:cstheme="majorHAnsi"/>
          <w:lang w:val="hu-HU"/>
        </w:rPr>
        <w:t>kérjük,</w:t>
      </w:r>
      <w:r w:rsidR="005F7528" w:rsidRPr="007E5192">
        <w:rPr>
          <w:rFonts w:asciiTheme="majorHAnsi" w:hAnsiTheme="majorHAnsi" w:cstheme="majorHAnsi"/>
          <w:lang w:val="hu-HU"/>
        </w:rPr>
        <w:t xml:space="preserve"> nevezze meg):_____________________</w:t>
      </w:r>
    </w:p>
    <w:p w14:paraId="5363B9AC" w14:textId="77777777" w:rsidR="002946BA" w:rsidRPr="007E5192" w:rsidRDefault="002946BA" w:rsidP="005255FA">
      <w:pPr>
        <w:jc w:val="both"/>
        <w:rPr>
          <w:rFonts w:asciiTheme="majorHAnsi" w:hAnsiTheme="majorHAnsi" w:cstheme="majorHAnsi"/>
          <w:b/>
          <w:u w:val="single"/>
          <w:lang w:val="hu-HU"/>
        </w:rPr>
      </w:pPr>
    </w:p>
    <w:p w14:paraId="257D49A8" w14:textId="22F3246E" w:rsidR="005F7528" w:rsidRPr="007E5192" w:rsidRDefault="005F7528" w:rsidP="005255FA">
      <w:pPr>
        <w:jc w:val="both"/>
        <w:rPr>
          <w:rFonts w:asciiTheme="majorHAnsi" w:hAnsiTheme="majorHAnsi" w:cstheme="majorHAnsi"/>
          <w:u w:val="single"/>
          <w:lang w:val="hu-HU"/>
        </w:rPr>
      </w:pPr>
      <w:r w:rsidRPr="007E5192">
        <w:rPr>
          <w:rFonts w:asciiTheme="majorHAnsi" w:hAnsiTheme="majorHAnsi" w:cstheme="majorHAnsi"/>
          <w:b/>
          <w:u w:val="single"/>
          <w:lang w:val="hu-HU"/>
        </w:rPr>
        <w:t>MEGJEGYZÉS</w:t>
      </w:r>
      <w:r w:rsidRPr="007E5192">
        <w:rPr>
          <w:rFonts w:asciiTheme="majorHAnsi" w:hAnsiTheme="majorHAnsi" w:cstheme="majorHAnsi"/>
          <w:u w:val="single"/>
          <w:lang w:val="hu-HU"/>
        </w:rPr>
        <w:t>: Ha több helyre van szüksége, bővítheti a mezőket.</w:t>
      </w:r>
    </w:p>
    <w:p w14:paraId="527F70AC" w14:textId="77777777" w:rsidR="005F7528" w:rsidRPr="007E5192" w:rsidRDefault="005F7528" w:rsidP="005255FA">
      <w:pPr>
        <w:pStyle w:val="Listaszerbekezds"/>
        <w:jc w:val="both"/>
        <w:rPr>
          <w:rFonts w:asciiTheme="majorHAnsi" w:hAnsiTheme="majorHAnsi" w:cstheme="majorHAnsi"/>
          <w:sz w:val="24"/>
          <w:szCs w:val="24"/>
          <w:lang w:val="hu-HU"/>
        </w:rPr>
      </w:pPr>
    </w:p>
    <w:p w14:paraId="3C803550" w14:textId="77777777" w:rsidR="00CD2DDA" w:rsidRDefault="00CD2DDA" w:rsidP="005255FA">
      <w:pPr>
        <w:pStyle w:val="Listaszerbekezds"/>
        <w:jc w:val="both"/>
        <w:rPr>
          <w:lang w:val="hu-HU"/>
        </w:rPr>
      </w:pPr>
    </w:p>
    <w:p w14:paraId="1D8A1B33" w14:textId="77777777" w:rsidR="00CD2DDA" w:rsidRDefault="00CD2DDA" w:rsidP="005F7528">
      <w:pPr>
        <w:pStyle w:val="Listaszerbekezds"/>
        <w:rPr>
          <w:lang w:val="hu-HU"/>
        </w:rPr>
      </w:pPr>
    </w:p>
    <w:p w14:paraId="29B47B96" w14:textId="77777777" w:rsidR="00CD2DDA" w:rsidRDefault="00CD2DDA" w:rsidP="005F7528">
      <w:pPr>
        <w:pStyle w:val="Listaszerbekezds"/>
        <w:rPr>
          <w:lang w:val="hu-HU"/>
        </w:rPr>
      </w:pPr>
    </w:p>
    <w:p w14:paraId="0BF60522" w14:textId="77777777" w:rsidR="00CD2DDA" w:rsidRPr="008C10B9" w:rsidRDefault="00CD2DDA" w:rsidP="005F7528">
      <w:pPr>
        <w:pStyle w:val="Listaszerbekezds"/>
        <w:rPr>
          <w:lang w:val="hu-HU"/>
        </w:rPr>
      </w:pPr>
    </w:p>
    <w:p w14:paraId="7E124AA0" w14:textId="77777777" w:rsidR="005F7528" w:rsidRPr="008C10B9" w:rsidRDefault="005F7528" w:rsidP="005F7528">
      <w:pPr>
        <w:pStyle w:val="Listaszerbekezds"/>
        <w:numPr>
          <w:ilvl w:val="0"/>
          <w:numId w:val="8"/>
        </w:numPr>
        <w:rPr>
          <w:b/>
          <w:lang w:val="hu-HU"/>
        </w:rPr>
      </w:pPr>
      <w:r w:rsidRPr="008C10B9">
        <w:rPr>
          <w:b/>
          <w:lang w:val="hu-HU"/>
        </w:rPr>
        <w:t>A PÁLYÁZÓ LEÍRÁSA</w:t>
      </w:r>
    </w:p>
    <w:p w14:paraId="1EC5DBA8" w14:textId="18089785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Kérjük, néhány mondatban mutassa be </w:t>
      </w:r>
      <w:r w:rsidR="002426D6" w:rsidRPr="007E5192">
        <w:rPr>
          <w:rFonts w:asciiTheme="majorHAnsi" w:hAnsiTheme="majorHAnsi" w:cstheme="majorHAnsi"/>
          <w:i/>
          <w:lang w:val="hu-HU"/>
        </w:rPr>
        <w:t xml:space="preserve">magát, szakmai tapasztalatát a leendő </w:t>
      </w:r>
      <w:r w:rsidR="005255FA" w:rsidRPr="007E5192">
        <w:rPr>
          <w:rFonts w:asciiTheme="majorHAnsi" w:hAnsiTheme="majorHAnsi" w:cstheme="majorHAnsi"/>
          <w:i/>
          <w:lang w:val="hu-HU"/>
        </w:rPr>
        <w:t>v</w:t>
      </w:r>
      <w:r w:rsidR="002426D6" w:rsidRPr="007E5192">
        <w:rPr>
          <w:rFonts w:asciiTheme="majorHAnsi" w:hAnsiTheme="majorHAnsi" w:cstheme="majorHAnsi"/>
          <w:i/>
          <w:lang w:val="hu-HU"/>
        </w:rPr>
        <w:t>állalkozása/üzleti ötlete</w:t>
      </w:r>
      <w:r w:rsidRPr="007E5192">
        <w:rPr>
          <w:rFonts w:asciiTheme="majorHAnsi" w:hAnsiTheme="majorHAnsi" w:cstheme="majorHAnsi"/>
          <w:i/>
          <w:lang w:val="hu-HU"/>
        </w:rPr>
        <w:t xml:space="preserve"> terület</w:t>
      </w:r>
      <w:r w:rsidR="002426D6" w:rsidRPr="007E5192">
        <w:rPr>
          <w:rFonts w:asciiTheme="majorHAnsi" w:hAnsiTheme="majorHAnsi" w:cstheme="majorHAnsi"/>
          <w:i/>
          <w:lang w:val="hu-HU"/>
        </w:rPr>
        <w:t>é</w:t>
      </w:r>
      <w:r w:rsidRPr="007E5192">
        <w:rPr>
          <w:rFonts w:asciiTheme="majorHAnsi" w:hAnsiTheme="majorHAnsi" w:cstheme="majorHAnsi"/>
          <w:i/>
          <w:lang w:val="hu-HU"/>
        </w:rPr>
        <w:t>n szerzett tapasztalataira összpontosítva.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01E5BBC1" w14:textId="77777777" w:rsidTr="00C74B27">
        <w:tc>
          <w:tcPr>
            <w:tcW w:w="9062" w:type="dxa"/>
          </w:tcPr>
          <w:p w14:paraId="27887581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910958E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4C462B32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AF4095C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3F17F35A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14DF90E0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5FC5984C" w14:textId="77777777" w:rsidR="005F7528" w:rsidRDefault="005F7528" w:rsidP="00C74B27">
            <w:pPr>
              <w:rPr>
                <w:lang w:val="en-GB"/>
              </w:rPr>
            </w:pPr>
          </w:p>
          <w:p w14:paraId="3A707AEB" w14:textId="77777777" w:rsidR="005F7528" w:rsidRDefault="005F7528" w:rsidP="00C74B27">
            <w:pPr>
              <w:rPr>
                <w:lang w:val="en-GB"/>
              </w:rPr>
            </w:pPr>
          </w:p>
          <w:p w14:paraId="3A0C38A4" w14:textId="77777777" w:rsidR="005F7528" w:rsidRPr="00DE11A7" w:rsidRDefault="005F7528" w:rsidP="00C74B27">
            <w:pPr>
              <w:rPr>
                <w:lang w:val="en-GB"/>
              </w:rPr>
            </w:pPr>
          </w:p>
        </w:tc>
      </w:tr>
    </w:tbl>
    <w:p w14:paraId="65609C39" w14:textId="77777777" w:rsidR="005F7528" w:rsidRPr="00DE11A7" w:rsidRDefault="005F7528" w:rsidP="005F7528">
      <w:pPr>
        <w:pStyle w:val="Listaszerbekezds"/>
        <w:rPr>
          <w:lang w:val="en-GB"/>
        </w:rPr>
      </w:pPr>
    </w:p>
    <w:p w14:paraId="465630FE" w14:textId="77777777" w:rsidR="005F7528" w:rsidRDefault="005F7528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A VÁLLALKOZÁS LEÍRÁSA</w:t>
      </w:r>
    </w:p>
    <w:p w14:paraId="684466DD" w14:textId="68E5BDFB" w:rsidR="005F7528" w:rsidRPr="007E5192" w:rsidRDefault="007C6829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Kérjük, </w:t>
      </w:r>
      <w:r w:rsidR="005F7528" w:rsidRPr="007E5192">
        <w:rPr>
          <w:rFonts w:asciiTheme="majorHAnsi" w:hAnsiTheme="majorHAnsi" w:cstheme="majorHAnsi"/>
          <w:i/>
          <w:lang w:val="hu-HU"/>
        </w:rPr>
        <w:t xml:space="preserve">írja le a </w:t>
      </w:r>
      <w:r w:rsidR="000716D6" w:rsidRPr="007E5192">
        <w:rPr>
          <w:rFonts w:asciiTheme="majorHAnsi" w:hAnsiTheme="majorHAnsi" w:cstheme="majorHAnsi"/>
          <w:i/>
          <w:lang w:val="hu-HU"/>
        </w:rPr>
        <w:t>leendő</w:t>
      </w:r>
      <w:r w:rsidR="008C10B9" w:rsidRPr="007E5192">
        <w:rPr>
          <w:rFonts w:asciiTheme="majorHAnsi" w:hAnsiTheme="majorHAnsi" w:cstheme="majorHAnsi"/>
          <w:i/>
          <w:lang w:val="hu-HU"/>
        </w:rPr>
        <w:t xml:space="preserve"> vállalkozásával</w:t>
      </w:r>
      <w:r w:rsidR="000716D6" w:rsidRPr="007E5192">
        <w:rPr>
          <w:rFonts w:asciiTheme="majorHAnsi" w:hAnsiTheme="majorHAnsi" w:cstheme="majorHAnsi"/>
          <w:i/>
          <w:lang w:val="hu-HU"/>
        </w:rPr>
        <w:t>/üzleti tevékenységével</w:t>
      </w:r>
      <w:r w:rsidR="008C10B9" w:rsidRPr="007E5192">
        <w:rPr>
          <w:rFonts w:asciiTheme="majorHAnsi" w:hAnsiTheme="majorHAnsi" w:cstheme="majorHAnsi"/>
          <w:i/>
          <w:lang w:val="hu-HU"/>
        </w:rPr>
        <w:t xml:space="preserve"> kapcsolatos </w:t>
      </w:r>
      <w:r w:rsidR="005F7528" w:rsidRPr="007E5192">
        <w:rPr>
          <w:rFonts w:asciiTheme="majorHAnsi" w:hAnsiTheme="majorHAnsi" w:cstheme="majorHAnsi"/>
          <w:i/>
          <w:lang w:val="hu-HU"/>
        </w:rPr>
        <w:t>projekt ötletét a következő kérdések megválaszolásával:</w:t>
      </w:r>
    </w:p>
    <w:p w14:paraId="1D76DB57" w14:textId="77777777" w:rsidR="00307FA1" w:rsidRPr="007E5192" w:rsidRDefault="00307FA1" w:rsidP="005255FA">
      <w:pPr>
        <w:jc w:val="both"/>
        <w:rPr>
          <w:rFonts w:asciiTheme="majorHAnsi" w:hAnsiTheme="majorHAnsi" w:cstheme="majorHAnsi"/>
          <w:i/>
          <w:lang w:val="hu-HU"/>
        </w:rPr>
      </w:pPr>
    </w:p>
    <w:p w14:paraId="232B2885" w14:textId="766492EF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Hol fogj</w:t>
      </w:r>
      <w:r w:rsidR="008C10B9" w:rsidRPr="007E5192">
        <w:rPr>
          <w:rFonts w:asciiTheme="majorHAnsi" w:hAnsiTheme="majorHAnsi" w:cstheme="majorHAnsi"/>
          <w:i/>
          <w:lang w:val="hu-HU"/>
        </w:rPr>
        <w:t>a/</w:t>
      </w:r>
      <w:proofErr w:type="spellStart"/>
      <w:r w:rsidR="00517A47" w:rsidRPr="007E5192">
        <w:rPr>
          <w:rFonts w:asciiTheme="majorHAnsi" w:hAnsiTheme="majorHAnsi" w:cstheme="majorHAnsi"/>
          <w:i/>
          <w:lang w:val="hu-HU"/>
        </w:rPr>
        <w:t>j</w:t>
      </w:r>
      <w:r w:rsidRPr="007E5192">
        <w:rPr>
          <w:rFonts w:asciiTheme="majorHAnsi" w:hAnsiTheme="majorHAnsi" w:cstheme="majorHAnsi"/>
          <w:i/>
          <w:lang w:val="hu-HU"/>
        </w:rPr>
        <w:t>ák</w:t>
      </w:r>
      <w:proofErr w:type="spellEnd"/>
      <w:r w:rsidRPr="007E5192">
        <w:rPr>
          <w:rFonts w:asciiTheme="majorHAnsi" w:hAnsiTheme="majorHAnsi" w:cstheme="majorHAnsi"/>
          <w:i/>
          <w:lang w:val="hu-HU"/>
        </w:rPr>
        <w:t xml:space="preserve"> megvalósítani a projekt ötlet</w:t>
      </w:r>
      <w:r w:rsidR="000716D6" w:rsidRPr="007E5192">
        <w:rPr>
          <w:rFonts w:asciiTheme="majorHAnsi" w:hAnsiTheme="majorHAnsi" w:cstheme="majorHAnsi"/>
          <w:i/>
          <w:lang w:val="hu-HU"/>
        </w:rPr>
        <w:t>e</w:t>
      </w:r>
      <w:r w:rsidRPr="007E5192">
        <w:rPr>
          <w:rFonts w:asciiTheme="majorHAnsi" w:hAnsiTheme="majorHAnsi" w:cstheme="majorHAnsi"/>
          <w:i/>
          <w:lang w:val="hu-HU"/>
        </w:rPr>
        <w:t>t?</w:t>
      </w:r>
    </w:p>
    <w:p w14:paraId="49BE2FF0" w14:textId="5F7078E8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Ha az Ön ötlete egy termék (nem szolgáltatás), akkor hol </w:t>
      </w:r>
      <w:r w:rsidR="000716D6" w:rsidRPr="007E5192">
        <w:rPr>
          <w:rFonts w:asciiTheme="majorHAnsi" w:hAnsiTheme="majorHAnsi" w:cstheme="majorHAnsi"/>
          <w:i/>
          <w:lang w:val="hu-HU"/>
        </w:rPr>
        <w:t>szerzi</w:t>
      </w:r>
      <w:r w:rsidRPr="007E5192">
        <w:rPr>
          <w:rFonts w:asciiTheme="majorHAnsi" w:hAnsiTheme="majorHAnsi" w:cstheme="majorHAnsi"/>
          <w:i/>
          <w:lang w:val="hu-HU"/>
        </w:rPr>
        <w:t xml:space="preserve"> meg az </w:t>
      </w:r>
      <w:r w:rsidR="00D830A2">
        <w:rPr>
          <w:rFonts w:asciiTheme="majorHAnsi" w:hAnsiTheme="majorHAnsi" w:cstheme="majorHAnsi"/>
          <w:i/>
          <w:lang w:val="hu-HU"/>
        </w:rPr>
        <w:t>alapanyagot</w:t>
      </w:r>
      <w:r w:rsidRPr="007E5192">
        <w:rPr>
          <w:rFonts w:asciiTheme="majorHAnsi" w:hAnsiTheme="majorHAnsi" w:cstheme="majorHAnsi"/>
          <w:i/>
          <w:lang w:val="hu-HU"/>
        </w:rPr>
        <w:t xml:space="preserve"> / nyersanyagot?</w:t>
      </w:r>
    </w:p>
    <w:p w14:paraId="2041D7D1" w14:textId="0DAC3D9C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Milyen</w:t>
      </w:r>
      <w:r w:rsidR="00D830A2">
        <w:rPr>
          <w:rFonts w:asciiTheme="majorHAnsi" w:hAnsiTheme="majorHAnsi" w:cstheme="majorHAnsi"/>
          <w:i/>
          <w:lang w:val="hu-HU"/>
        </w:rPr>
        <w:t>, a</w:t>
      </w:r>
      <w:r w:rsidRPr="007E5192">
        <w:rPr>
          <w:rFonts w:asciiTheme="majorHAnsi" w:hAnsiTheme="majorHAnsi" w:cstheme="majorHAnsi"/>
          <w:i/>
          <w:lang w:val="hu-HU"/>
        </w:rPr>
        <w:t xml:space="preserve"> természet</w:t>
      </w:r>
      <w:r w:rsidR="00D830A2">
        <w:rPr>
          <w:rFonts w:asciiTheme="majorHAnsi" w:hAnsiTheme="majorHAnsi" w:cstheme="majorHAnsi"/>
          <w:i/>
          <w:lang w:val="hu-HU"/>
        </w:rPr>
        <w:t>ben megtalálható</w:t>
      </w:r>
      <w:r w:rsidRPr="007E5192">
        <w:rPr>
          <w:rFonts w:asciiTheme="majorHAnsi" w:hAnsiTheme="majorHAnsi" w:cstheme="majorHAnsi"/>
          <w:i/>
          <w:lang w:val="hu-HU"/>
        </w:rPr>
        <w:t xml:space="preserve"> </w:t>
      </w:r>
      <w:r w:rsidR="00D830A2">
        <w:rPr>
          <w:rFonts w:asciiTheme="majorHAnsi" w:hAnsiTheme="majorHAnsi" w:cstheme="majorHAnsi"/>
          <w:i/>
          <w:lang w:val="hu-HU"/>
        </w:rPr>
        <w:t>alapanyagot/nyersanyagot</w:t>
      </w:r>
      <w:r w:rsidRPr="007E5192">
        <w:rPr>
          <w:rFonts w:asciiTheme="majorHAnsi" w:hAnsiTheme="majorHAnsi" w:cstheme="majorHAnsi"/>
          <w:i/>
          <w:lang w:val="hu-HU"/>
        </w:rPr>
        <w:t xml:space="preserve"> fog </w:t>
      </w:r>
      <w:r w:rsidR="00517A47" w:rsidRPr="007E5192">
        <w:rPr>
          <w:rFonts w:asciiTheme="majorHAnsi" w:hAnsiTheme="majorHAnsi" w:cstheme="majorHAnsi"/>
          <w:i/>
          <w:lang w:val="hu-HU"/>
        </w:rPr>
        <w:t>fel</w:t>
      </w:r>
      <w:r w:rsidRPr="007E5192">
        <w:rPr>
          <w:rFonts w:asciiTheme="majorHAnsi" w:hAnsiTheme="majorHAnsi" w:cstheme="majorHAnsi"/>
          <w:i/>
          <w:lang w:val="hu-HU"/>
        </w:rPr>
        <w:t>használni</w:t>
      </w:r>
      <w:r w:rsidR="00DD761A" w:rsidRPr="007E5192">
        <w:rPr>
          <w:rFonts w:asciiTheme="majorHAnsi" w:hAnsiTheme="majorHAnsi" w:cstheme="majorHAnsi"/>
          <w:i/>
          <w:lang w:val="hu-HU"/>
        </w:rPr>
        <w:t xml:space="preserve"> az ötlete megvalósításához</w:t>
      </w:r>
      <w:r w:rsidRPr="007E5192">
        <w:rPr>
          <w:rFonts w:asciiTheme="majorHAnsi" w:hAnsiTheme="majorHAnsi" w:cstheme="majorHAnsi"/>
          <w:i/>
          <w:lang w:val="hu-HU"/>
        </w:rPr>
        <w:t>?</w:t>
      </w:r>
    </w:p>
    <w:p w14:paraId="1901274C" w14:textId="03537EDB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A projekt ötlete a hagyományos </w:t>
      </w:r>
      <w:r w:rsidR="00D830A2">
        <w:rPr>
          <w:rFonts w:asciiTheme="majorHAnsi" w:hAnsiTheme="majorHAnsi" w:cstheme="majorHAnsi"/>
          <w:i/>
          <w:lang w:val="hu-HU"/>
        </w:rPr>
        <w:t>foglalkozások/tevékenységek</w:t>
      </w:r>
      <w:r w:rsidRPr="007E5192">
        <w:rPr>
          <w:rFonts w:asciiTheme="majorHAnsi" w:hAnsiTheme="majorHAnsi" w:cstheme="majorHAnsi"/>
          <w:i/>
          <w:lang w:val="hu-HU"/>
        </w:rPr>
        <w:t>, valamint a természeti és kulturális örökség megőrzés</w:t>
      </w:r>
      <w:r w:rsidR="00F73426" w:rsidRPr="007E5192">
        <w:rPr>
          <w:rFonts w:asciiTheme="majorHAnsi" w:hAnsiTheme="majorHAnsi" w:cstheme="majorHAnsi"/>
          <w:i/>
          <w:lang w:val="hu-HU"/>
        </w:rPr>
        <w:t>ét</w:t>
      </w:r>
      <w:r w:rsidRPr="007E5192">
        <w:rPr>
          <w:rFonts w:asciiTheme="majorHAnsi" w:hAnsiTheme="majorHAnsi" w:cstheme="majorHAnsi"/>
          <w:i/>
          <w:lang w:val="hu-HU"/>
        </w:rPr>
        <w:t xml:space="preserve"> és előmozdítás</w:t>
      </w:r>
      <w:r w:rsidR="00F73426" w:rsidRPr="007E5192">
        <w:rPr>
          <w:rFonts w:asciiTheme="majorHAnsi" w:hAnsiTheme="majorHAnsi" w:cstheme="majorHAnsi"/>
          <w:i/>
          <w:lang w:val="hu-HU"/>
        </w:rPr>
        <w:t>át is megcélozza</w:t>
      </w:r>
      <w:r w:rsidRPr="007E5192">
        <w:rPr>
          <w:rFonts w:asciiTheme="majorHAnsi" w:hAnsiTheme="majorHAnsi" w:cstheme="majorHAnsi"/>
          <w:i/>
          <w:lang w:val="hu-HU"/>
        </w:rPr>
        <w:t>?</w:t>
      </w:r>
    </w:p>
    <w:p w14:paraId="5C4D5531" w14:textId="3656C02F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</w:t>
      </w:r>
      <w:r w:rsidR="00307FA1" w:rsidRPr="007E5192">
        <w:rPr>
          <w:rFonts w:asciiTheme="majorHAnsi" w:hAnsiTheme="majorHAnsi" w:cstheme="majorHAnsi"/>
          <w:i/>
          <w:lang w:val="hu-HU"/>
        </w:rPr>
        <w:t>ilyen várható,</w:t>
      </w:r>
      <w:r w:rsidR="00F73426" w:rsidRPr="007E5192">
        <w:rPr>
          <w:rFonts w:asciiTheme="majorHAnsi" w:hAnsiTheme="majorHAnsi" w:cstheme="majorHAnsi"/>
          <w:i/>
          <w:lang w:val="hu-HU"/>
        </w:rPr>
        <w:t xml:space="preserve"> </w:t>
      </w:r>
      <w:r w:rsidRPr="007E5192">
        <w:rPr>
          <w:rFonts w:asciiTheme="majorHAnsi" w:hAnsiTheme="majorHAnsi" w:cstheme="majorHAnsi"/>
          <w:i/>
          <w:lang w:val="hu-HU"/>
        </w:rPr>
        <w:t>környezetre gyakorolt ​​negatív hatás</w:t>
      </w:r>
      <w:r w:rsidR="00F73426" w:rsidRPr="007E5192">
        <w:rPr>
          <w:rFonts w:asciiTheme="majorHAnsi" w:hAnsiTheme="majorHAnsi" w:cstheme="majorHAnsi"/>
          <w:i/>
          <w:lang w:val="hu-HU"/>
        </w:rPr>
        <w:t>ai</w:t>
      </w:r>
      <w:r w:rsidR="00307FA1" w:rsidRPr="007E5192">
        <w:rPr>
          <w:rFonts w:asciiTheme="majorHAnsi" w:hAnsiTheme="majorHAnsi" w:cstheme="majorHAnsi"/>
          <w:i/>
          <w:lang w:val="hu-HU"/>
        </w:rPr>
        <w:t xml:space="preserve"> lehetnek az Ön üzleti/vállalkozási ötletének</w:t>
      </w:r>
      <w:r w:rsidRPr="007E5192">
        <w:rPr>
          <w:rFonts w:asciiTheme="majorHAnsi" w:hAnsiTheme="majorHAnsi" w:cstheme="majorHAnsi"/>
          <w:i/>
          <w:lang w:val="hu-HU"/>
        </w:rPr>
        <w:t>?</w:t>
      </w:r>
    </w:p>
    <w:p w14:paraId="1DCA16B0" w14:textId="550229EC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Az </w:t>
      </w:r>
      <w:r w:rsidR="00307FA1" w:rsidRPr="007E5192">
        <w:rPr>
          <w:rFonts w:asciiTheme="majorHAnsi" w:hAnsiTheme="majorHAnsi" w:cstheme="majorHAnsi"/>
          <w:i/>
          <w:lang w:val="hu-HU"/>
        </w:rPr>
        <w:t>Ön</w:t>
      </w:r>
      <w:r w:rsidR="000B6655" w:rsidRPr="007E5192">
        <w:rPr>
          <w:rFonts w:asciiTheme="majorHAnsi" w:hAnsiTheme="majorHAnsi" w:cstheme="majorHAnsi"/>
          <w:i/>
          <w:lang w:val="hu-HU"/>
        </w:rPr>
        <w:t>éhez hasonló</w:t>
      </w:r>
      <w:r w:rsidR="00307FA1" w:rsidRPr="007E5192">
        <w:rPr>
          <w:rFonts w:asciiTheme="majorHAnsi" w:hAnsiTheme="majorHAnsi" w:cstheme="majorHAnsi"/>
          <w:i/>
          <w:lang w:val="hu-HU"/>
        </w:rPr>
        <w:t xml:space="preserve"> </w:t>
      </w:r>
      <w:r w:rsidRPr="007E5192">
        <w:rPr>
          <w:rFonts w:asciiTheme="majorHAnsi" w:hAnsiTheme="majorHAnsi" w:cstheme="majorHAnsi"/>
          <w:i/>
          <w:lang w:val="hu-HU"/>
        </w:rPr>
        <w:t>üzleti</w:t>
      </w:r>
      <w:r w:rsidR="00307FA1" w:rsidRPr="007E5192">
        <w:rPr>
          <w:rFonts w:asciiTheme="majorHAnsi" w:hAnsiTheme="majorHAnsi" w:cstheme="majorHAnsi"/>
          <w:i/>
          <w:lang w:val="hu-HU"/>
        </w:rPr>
        <w:t>/vállalkozási</w:t>
      </w:r>
      <w:r w:rsidRPr="007E5192">
        <w:rPr>
          <w:rFonts w:asciiTheme="majorHAnsi" w:hAnsiTheme="majorHAnsi" w:cstheme="majorHAnsi"/>
          <w:i/>
          <w:lang w:val="hu-HU"/>
        </w:rPr>
        <w:t xml:space="preserve"> </w:t>
      </w:r>
      <w:r w:rsidR="00307FA1" w:rsidRPr="007E5192">
        <w:rPr>
          <w:rFonts w:asciiTheme="majorHAnsi" w:hAnsiTheme="majorHAnsi" w:cstheme="majorHAnsi"/>
          <w:i/>
          <w:lang w:val="hu-HU"/>
        </w:rPr>
        <w:t>ötlet</w:t>
      </w:r>
      <w:r w:rsidR="000B6655" w:rsidRPr="007E5192">
        <w:rPr>
          <w:rFonts w:asciiTheme="majorHAnsi" w:hAnsiTheme="majorHAnsi" w:cstheme="majorHAnsi"/>
          <w:i/>
          <w:lang w:val="hu-HU"/>
        </w:rPr>
        <w:t>tel</w:t>
      </w:r>
      <w:r w:rsidRPr="007E5192">
        <w:rPr>
          <w:rFonts w:asciiTheme="majorHAnsi" w:hAnsiTheme="majorHAnsi" w:cstheme="majorHAnsi"/>
          <w:i/>
          <w:lang w:val="hu-HU"/>
        </w:rPr>
        <w:t xml:space="preserve"> létezik a régióban</w:t>
      </w:r>
      <w:r w:rsidR="000B6655" w:rsidRPr="007E5192">
        <w:rPr>
          <w:rFonts w:asciiTheme="majorHAnsi" w:hAnsiTheme="majorHAnsi" w:cstheme="majorHAnsi"/>
          <w:i/>
          <w:lang w:val="hu-HU"/>
        </w:rPr>
        <w:t xml:space="preserve"> vállalkozás/üzleti tevékenység</w:t>
      </w:r>
      <w:r w:rsidRPr="007E5192">
        <w:rPr>
          <w:rFonts w:asciiTheme="majorHAnsi" w:hAnsiTheme="majorHAnsi" w:cstheme="majorHAnsi"/>
          <w:i/>
          <w:lang w:val="hu-HU"/>
        </w:rPr>
        <w:t>?</w:t>
      </w:r>
    </w:p>
    <w:p w14:paraId="6CD52844" w14:textId="183ABAA7" w:rsidR="005F7528" w:rsidRPr="007E5192" w:rsidRDefault="005F7528" w:rsidP="005255F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Milyen előny</w:t>
      </w:r>
      <w:r w:rsidR="00517A47" w:rsidRPr="007E5192">
        <w:rPr>
          <w:rFonts w:asciiTheme="majorHAnsi" w:hAnsiTheme="majorHAnsi" w:cstheme="majorHAnsi"/>
          <w:i/>
          <w:lang w:val="hu-HU"/>
        </w:rPr>
        <w:t>ei</w:t>
      </w:r>
      <w:r w:rsidR="00307FA1" w:rsidRPr="007E5192">
        <w:rPr>
          <w:rFonts w:asciiTheme="majorHAnsi" w:hAnsiTheme="majorHAnsi" w:cstheme="majorHAnsi"/>
          <w:i/>
          <w:lang w:val="hu-HU"/>
        </w:rPr>
        <w:t xml:space="preserve">t látja az </w:t>
      </w:r>
      <w:r w:rsidR="00517A47" w:rsidRPr="007E5192">
        <w:rPr>
          <w:rFonts w:asciiTheme="majorHAnsi" w:hAnsiTheme="majorHAnsi" w:cstheme="majorHAnsi"/>
          <w:i/>
          <w:lang w:val="hu-HU"/>
        </w:rPr>
        <w:t>Ön üzleti</w:t>
      </w:r>
      <w:r w:rsidR="00307FA1" w:rsidRPr="007E5192">
        <w:rPr>
          <w:rFonts w:asciiTheme="majorHAnsi" w:hAnsiTheme="majorHAnsi" w:cstheme="majorHAnsi"/>
          <w:i/>
          <w:lang w:val="hu-HU"/>
        </w:rPr>
        <w:t>/</w:t>
      </w:r>
      <w:r w:rsidR="00517A47" w:rsidRPr="007E5192">
        <w:rPr>
          <w:rFonts w:asciiTheme="majorHAnsi" w:hAnsiTheme="majorHAnsi" w:cstheme="majorHAnsi"/>
          <w:i/>
          <w:lang w:val="hu-HU"/>
        </w:rPr>
        <w:t>vállalkozás</w:t>
      </w:r>
      <w:r w:rsidR="00307FA1" w:rsidRPr="007E5192">
        <w:rPr>
          <w:rFonts w:asciiTheme="majorHAnsi" w:hAnsiTheme="majorHAnsi" w:cstheme="majorHAnsi"/>
          <w:i/>
          <w:lang w:val="hu-HU"/>
        </w:rPr>
        <w:t>i ötletének</w:t>
      </w:r>
      <w:r w:rsidR="00517A47" w:rsidRPr="007E5192">
        <w:rPr>
          <w:rFonts w:asciiTheme="majorHAnsi" w:hAnsiTheme="majorHAnsi" w:cstheme="majorHAnsi"/>
          <w:i/>
          <w:lang w:val="hu-HU"/>
        </w:rPr>
        <w:t xml:space="preserve"> </w:t>
      </w:r>
      <w:r w:rsidRPr="007E5192">
        <w:rPr>
          <w:rFonts w:asciiTheme="majorHAnsi" w:hAnsiTheme="majorHAnsi" w:cstheme="majorHAnsi"/>
          <w:i/>
          <w:lang w:val="hu-HU"/>
        </w:rPr>
        <w:t>a versenytársa</w:t>
      </w:r>
      <w:r w:rsidR="00517A47" w:rsidRPr="007E5192">
        <w:rPr>
          <w:rFonts w:asciiTheme="majorHAnsi" w:hAnsiTheme="majorHAnsi" w:cstheme="majorHAnsi"/>
          <w:i/>
          <w:lang w:val="hu-HU"/>
        </w:rPr>
        <w:t>khoz képest</w:t>
      </w:r>
      <w:r w:rsidRPr="007E5192">
        <w:rPr>
          <w:rFonts w:asciiTheme="majorHAnsi" w:hAnsiTheme="majorHAnsi" w:cstheme="majorHAnsi"/>
          <w:i/>
          <w:lang w:val="hu-HU"/>
        </w:rPr>
        <w:t>?</w:t>
      </w:r>
    </w:p>
    <w:p w14:paraId="487699BC" w14:textId="77777777" w:rsidR="005F7528" w:rsidRPr="00517A47" w:rsidRDefault="005F7528" w:rsidP="005255FA">
      <w:pPr>
        <w:ind w:left="709"/>
        <w:jc w:val="both"/>
        <w:rPr>
          <w:rFonts w:asciiTheme="majorHAnsi" w:hAnsiTheme="majorHAnsi" w:cstheme="majorHAnsi"/>
          <w:sz w:val="22"/>
          <w:szCs w:val="22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474AEDCE" w14:textId="77777777" w:rsidTr="00C74B27">
        <w:tc>
          <w:tcPr>
            <w:tcW w:w="9062" w:type="dxa"/>
          </w:tcPr>
          <w:p w14:paraId="08F4A3D5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2C3DD063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5A702DAC" w14:textId="77777777" w:rsidR="005F7528" w:rsidRPr="00DE11A7" w:rsidRDefault="005F7528" w:rsidP="00C74B27">
            <w:pPr>
              <w:rPr>
                <w:lang w:val="en-GB"/>
              </w:rPr>
            </w:pPr>
          </w:p>
          <w:p w14:paraId="1C94F2CF" w14:textId="77777777" w:rsidR="005F7528" w:rsidRDefault="005F7528" w:rsidP="00C74B27">
            <w:pPr>
              <w:rPr>
                <w:lang w:val="en-GB"/>
              </w:rPr>
            </w:pPr>
          </w:p>
          <w:p w14:paraId="0BF64C5F" w14:textId="77777777" w:rsidR="00517A47" w:rsidRDefault="00517A47" w:rsidP="00C74B27">
            <w:pPr>
              <w:rPr>
                <w:lang w:val="en-GB"/>
              </w:rPr>
            </w:pPr>
          </w:p>
          <w:p w14:paraId="02DC8B8B" w14:textId="77777777" w:rsidR="00517A47" w:rsidRDefault="00517A47" w:rsidP="00C74B27">
            <w:pPr>
              <w:rPr>
                <w:lang w:val="en-GB"/>
              </w:rPr>
            </w:pPr>
          </w:p>
          <w:p w14:paraId="61E1FB5B" w14:textId="77777777" w:rsidR="00517A47" w:rsidRDefault="00517A47" w:rsidP="00C74B27">
            <w:pPr>
              <w:rPr>
                <w:lang w:val="en-GB"/>
              </w:rPr>
            </w:pPr>
          </w:p>
          <w:p w14:paraId="3574C42D" w14:textId="77777777" w:rsidR="00517A47" w:rsidRDefault="00517A47" w:rsidP="00C74B27">
            <w:pPr>
              <w:rPr>
                <w:lang w:val="en-GB"/>
              </w:rPr>
            </w:pPr>
          </w:p>
          <w:p w14:paraId="5B96D554" w14:textId="77777777" w:rsidR="00517A47" w:rsidRDefault="00517A47" w:rsidP="00C74B27">
            <w:pPr>
              <w:rPr>
                <w:lang w:val="en-GB"/>
              </w:rPr>
            </w:pPr>
          </w:p>
          <w:p w14:paraId="4482CF55" w14:textId="77777777" w:rsidR="00517A47" w:rsidRDefault="00517A47" w:rsidP="00C74B27">
            <w:pPr>
              <w:rPr>
                <w:lang w:val="en-GB"/>
              </w:rPr>
            </w:pPr>
          </w:p>
          <w:p w14:paraId="290BDDDB" w14:textId="77777777" w:rsidR="005F7528" w:rsidRPr="00DE11A7" w:rsidRDefault="005F7528" w:rsidP="00C74B27">
            <w:pPr>
              <w:rPr>
                <w:lang w:val="en-GB"/>
              </w:rPr>
            </w:pPr>
          </w:p>
        </w:tc>
      </w:tr>
    </w:tbl>
    <w:p w14:paraId="2091CA1C" w14:textId="77777777" w:rsidR="005F7528" w:rsidRPr="00DE11A7" w:rsidRDefault="005F7528" w:rsidP="005F7528">
      <w:pPr>
        <w:rPr>
          <w:lang w:val="en-GB"/>
        </w:rPr>
      </w:pPr>
    </w:p>
    <w:p w14:paraId="14035896" w14:textId="03FDC736" w:rsidR="005F7528" w:rsidRDefault="008F38D8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EGYÜTTMŰKÖDÉS</w:t>
      </w:r>
    </w:p>
    <w:p w14:paraId="5B458034" w14:textId="35364890" w:rsidR="00F2237F" w:rsidRPr="007E5192" w:rsidRDefault="008F38D8" w:rsidP="002D790A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Annak érdekében, hogy megvalósítsa a </w:t>
      </w:r>
      <w:r w:rsidR="00F2237F" w:rsidRPr="007E5192">
        <w:rPr>
          <w:rFonts w:asciiTheme="majorHAnsi" w:hAnsiTheme="majorHAnsi" w:cstheme="majorHAnsi"/>
          <w:i/>
          <w:lang w:val="hu-HU"/>
        </w:rPr>
        <w:t>projekt</w:t>
      </w:r>
      <w:r w:rsidRPr="007E5192">
        <w:rPr>
          <w:rFonts w:asciiTheme="majorHAnsi" w:hAnsiTheme="majorHAnsi" w:cstheme="majorHAnsi"/>
          <w:i/>
          <w:lang w:val="hu-HU"/>
        </w:rPr>
        <w:t xml:space="preserve"> ötletét, tervez</w:t>
      </w:r>
      <w:r w:rsidR="002D790A" w:rsidRPr="007E5192">
        <w:rPr>
          <w:rFonts w:asciiTheme="majorHAnsi" w:hAnsiTheme="majorHAnsi" w:cstheme="majorHAnsi"/>
          <w:i/>
          <w:lang w:val="hu-HU"/>
        </w:rPr>
        <w:t>-</w:t>
      </w:r>
      <w:r w:rsidRPr="007E5192">
        <w:rPr>
          <w:rFonts w:asciiTheme="majorHAnsi" w:hAnsiTheme="majorHAnsi" w:cstheme="majorHAnsi"/>
          <w:i/>
          <w:lang w:val="hu-HU"/>
        </w:rPr>
        <w:t>e Ön más személyekkel, vállalkozásokkal való együttműködést</w:t>
      </w:r>
      <w:r w:rsidR="00795980" w:rsidRPr="007E5192">
        <w:rPr>
          <w:rFonts w:asciiTheme="majorHAnsi" w:hAnsiTheme="majorHAnsi" w:cstheme="majorHAnsi"/>
          <w:i/>
          <w:lang w:val="hu-HU"/>
        </w:rPr>
        <w:t>?</w:t>
      </w:r>
      <w:r w:rsidR="00AC63B0" w:rsidRPr="007E5192">
        <w:rPr>
          <w:rFonts w:asciiTheme="majorHAnsi" w:hAnsiTheme="majorHAnsi" w:cstheme="majorHAnsi"/>
          <w:i/>
          <w:lang w:val="hu-HU"/>
        </w:rPr>
        <w:t xml:space="preserve"> </w:t>
      </w:r>
      <w:r w:rsidR="00795980" w:rsidRPr="007E5192">
        <w:rPr>
          <w:rFonts w:asciiTheme="majorHAnsi" w:hAnsiTheme="majorHAnsi" w:cstheme="majorHAnsi"/>
          <w:i/>
          <w:lang w:val="hu-HU"/>
        </w:rPr>
        <w:t xml:space="preserve">Ha igen, </w:t>
      </w:r>
      <w:r w:rsidR="00D41CF2" w:rsidRPr="007E5192">
        <w:rPr>
          <w:rFonts w:asciiTheme="majorHAnsi" w:hAnsiTheme="majorHAnsi" w:cstheme="majorHAnsi"/>
          <w:i/>
          <w:lang w:val="hu-HU"/>
        </w:rPr>
        <w:t>kérjük,</w:t>
      </w:r>
      <w:r w:rsidR="00F2237F" w:rsidRPr="007E5192">
        <w:rPr>
          <w:rFonts w:asciiTheme="majorHAnsi" w:hAnsiTheme="majorHAnsi" w:cstheme="majorHAnsi"/>
          <w:i/>
          <w:lang w:val="hu-HU"/>
        </w:rPr>
        <w:t xml:space="preserve"> fejtse ki a szerepüket, valamint </w:t>
      </w:r>
      <w:r w:rsidR="002C2E88" w:rsidRPr="007E5192">
        <w:rPr>
          <w:rFonts w:asciiTheme="majorHAnsi" w:hAnsiTheme="majorHAnsi" w:cstheme="majorHAnsi"/>
          <w:i/>
          <w:lang w:val="hu-HU"/>
        </w:rPr>
        <w:t>jellemezze, hogy</w:t>
      </w:r>
      <w:r w:rsidR="00F2237F" w:rsidRPr="007E5192">
        <w:rPr>
          <w:rFonts w:asciiTheme="majorHAnsi" w:hAnsiTheme="majorHAnsi" w:cstheme="majorHAnsi"/>
          <w:i/>
          <w:lang w:val="hu-HU"/>
        </w:rPr>
        <w:t xml:space="preserve"> </w:t>
      </w:r>
      <w:r w:rsidR="002C2E88" w:rsidRPr="007E5192">
        <w:rPr>
          <w:rFonts w:asciiTheme="majorHAnsi" w:hAnsiTheme="majorHAnsi" w:cstheme="majorHAnsi"/>
          <w:i/>
          <w:lang w:val="hu-HU"/>
        </w:rPr>
        <w:t xml:space="preserve">az ő közreműködésük, hogyan segíti a </w:t>
      </w:r>
      <w:r w:rsidR="00D830A2">
        <w:rPr>
          <w:rFonts w:asciiTheme="majorHAnsi" w:hAnsiTheme="majorHAnsi" w:cstheme="majorHAnsi"/>
          <w:i/>
          <w:lang w:val="hu-HU"/>
        </w:rPr>
        <w:t xml:space="preserve">leendő </w:t>
      </w:r>
      <w:r w:rsidR="002C2E88" w:rsidRPr="007E5192">
        <w:rPr>
          <w:rFonts w:asciiTheme="majorHAnsi" w:hAnsiTheme="majorHAnsi" w:cstheme="majorHAnsi"/>
          <w:i/>
          <w:lang w:val="hu-HU"/>
        </w:rPr>
        <w:t>vállalkozásának kialakítását, fejlődését.</w:t>
      </w:r>
    </w:p>
    <w:p w14:paraId="5F6A1FBF" w14:textId="35BBB294" w:rsidR="005F7528" w:rsidRPr="00DE11A7" w:rsidRDefault="005F7528" w:rsidP="005F7528">
      <w:pPr>
        <w:rPr>
          <w:i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14:paraId="656A0A73" w14:textId="77777777" w:rsidTr="00C74B27">
        <w:tc>
          <w:tcPr>
            <w:tcW w:w="9062" w:type="dxa"/>
          </w:tcPr>
          <w:p w14:paraId="0550D781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09681FA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7A93B89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101E428B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73EB8A5C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2E27F0A5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4D47C248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54F523EA" w14:textId="77777777" w:rsidR="005F7528" w:rsidRDefault="005F7528" w:rsidP="00C74B27">
            <w:pPr>
              <w:rPr>
                <w:b/>
                <w:lang w:val="en-GB"/>
              </w:rPr>
            </w:pPr>
          </w:p>
          <w:p w14:paraId="5B6FA717" w14:textId="77777777" w:rsidR="005F7528" w:rsidRDefault="005F7528" w:rsidP="00C74B27">
            <w:pPr>
              <w:rPr>
                <w:b/>
                <w:lang w:val="en-GB"/>
              </w:rPr>
            </w:pPr>
          </w:p>
        </w:tc>
      </w:tr>
    </w:tbl>
    <w:p w14:paraId="301FC99A" w14:textId="77777777" w:rsidR="005F7528" w:rsidRPr="00DE11A7" w:rsidRDefault="005F7528" w:rsidP="005F7528">
      <w:pPr>
        <w:rPr>
          <w:b/>
          <w:lang w:val="en-GB"/>
        </w:rPr>
      </w:pPr>
    </w:p>
    <w:p w14:paraId="4E85DB08" w14:textId="1CE89DF2" w:rsidR="005F7528" w:rsidRPr="00DE11A7" w:rsidRDefault="00E417A9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A</w:t>
      </w:r>
      <w:r w:rsidR="002D790A">
        <w:rPr>
          <w:b/>
          <w:lang w:val="en-GB"/>
        </w:rPr>
        <w:t>Z ÖN</w:t>
      </w:r>
      <w:r>
        <w:rPr>
          <w:b/>
          <w:lang w:val="en-GB"/>
        </w:rPr>
        <w:t xml:space="preserve"> PROJEKT ÖTLETÉNEK </w:t>
      </w:r>
      <w:r w:rsidR="005F7528">
        <w:rPr>
          <w:b/>
          <w:lang w:val="en-GB"/>
        </w:rPr>
        <w:t>MARKETING</w:t>
      </w:r>
      <w:r>
        <w:rPr>
          <w:b/>
          <w:lang w:val="en-GB"/>
        </w:rPr>
        <w:t>JE</w:t>
      </w:r>
    </w:p>
    <w:p w14:paraId="6EAC206C" w14:textId="6F680CE7" w:rsidR="00595DB0" w:rsidRPr="007E5192" w:rsidRDefault="00595DB0" w:rsidP="00EF4528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Mi az Ön marketing/üzleti koncepciója?</w:t>
      </w:r>
    </w:p>
    <w:p w14:paraId="7B93C7E1" w14:textId="230010E0" w:rsidR="00595DB0" w:rsidRPr="007E5192" w:rsidRDefault="00595DB0" w:rsidP="00EF4528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Meghatározta már az Ön vevői/ügyfélkörét?</w:t>
      </w:r>
    </w:p>
    <w:p w14:paraId="307655F1" w14:textId="5494318C" w:rsidR="00D41CF2" w:rsidRPr="007E5192" w:rsidRDefault="00D41CF2" w:rsidP="00EF4528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Milyen csatornákon keresztül szeretné elérni a</w:t>
      </w:r>
      <w:r w:rsidR="002D790A" w:rsidRPr="007E5192">
        <w:rPr>
          <w:rFonts w:asciiTheme="majorHAnsi" w:hAnsiTheme="majorHAnsi" w:cstheme="majorHAnsi"/>
          <w:i/>
          <w:lang w:val="hu-HU"/>
        </w:rPr>
        <w:t>z</w:t>
      </w:r>
      <w:r w:rsidRPr="007E5192">
        <w:rPr>
          <w:rFonts w:asciiTheme="majorHAnsi" w:hAnsiTheme="majorHAnsi" w:cstheme="majorHAnsi"/>
          <w:i/>
          <w:lang w:val="hu-HU"/>
        </w:rPr>
        <w:t xml:space="preserve"> ügyfélkörét?</w:t>
      </w:r>
    </w:p>
    <w:p w14:paraId="46CBD458" w14:textId="0E653C1B" w:rsidR="00D41CF2" w:rsidRPr="007E5192" w:rsidRDefault="00D41CF2" w:rsidP="00EF4528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>Mi</w:t>
      </w:r>
      <w:r w:rsidR="00D8335B">
        <w:rPr>
          <w:rFonts w:asciiTheme="majorHAnsi" w:hAnsiTheme="majorHAnsi" w:cstheme="majorHAnsi"/>
          <w:i/>
          <w:lang w:val="hu-HU"/>
        </w:rPr>
        <w:t xml:space="preserve">lyen </w:t>
      </w:r>
      <w:r w:rsidR="00D8335B">
        <w:rPr>
          <w:rFonts w:asciiTheme="majorHAnsi" w:hAnsiTheme="majorHAnsi" w:cstheme="majorHAnsi"/>
          <w:i/>
          <w:lang w:val="hu-HU"/>
        </w:rPr>
        <w:t>további lépéseket tervez megvalósítani e téren</w:t>
      </w:r>
      <w:r w:rsidR="00D8335B" w:rsidRPr="009C40DB">
        <w:rPr>
          <w:rFonts w:asciiTheme="majorHAnsi" w:hAnsiTheme="majorHAnsi" w:cstheme="majorHAnsi"/>
          <w:i/>
          <w:lang w:val="hu-HU"/>
        </w:rPr>
        <w:t>?</w:t>
      </w:r>
    </w:p>
    <w:p w14:paraId="74FC90C3" w14:textId="77777777" w:rsidR="00D41CF2" w:rsidRPr="00D41CF2" w:rsidRDefault="00D41CF2" w:rsidP="00EF4528">
      <w:pPr>
        <w:jc w:val="both"/>
        <w:rPr>
          <w:i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:rsidRPr="00DE11A7" w14:paraId="40D3D334" w14:textId="77777777" w:rsidTr="00C74B27">
        <w:tc>
          <w:tcPr>
            <w:tcW w:w="9062" w:type="dxa"/>
          </w:tcPr>
          <w:p w14:paraId="46BB47A9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19B90473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69EC7263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2EED2C2A" w14:textId="77777777" w:rsidR="005F7528" w:rsidRDefault="005F7528" w:rsidP="00C74B27">
            <w:pPr>
              <w:rPr>
                <w:i/>
                <w:lang w:val="en-GB"/>
              </w:rPr>
            </w:pPr>
          </w:p>
          <w:p w14:paraId="5BC405D2" w14:textId="77777777" w:rsidR="005F7528" w:rsidRDefault="005F7528" w:rsidP="00C74B27">
            <w:pPr>
              <w:rPr>
                <w:i/>
                <w:lang w:val="en-GB"/>
              </w:rPr>
            </w:pPr>
          </w:p>
          <w:p w14:paraId="0A203CD5" w14:textId="77777777" w:rsidR="005F7528" w:rsidRDefault="005F7528" w:rsidP="00C74B27">
            <w:pPr>
              <w:rPr>
                <w:i/>
                <w:lang w:val="en-GB"/>
              </w:rPr>
            </w:pPr>
          </w:p>
          <w:p w14:paraId="11CA6E4E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1DF65F49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  <w:p w14:paraId="0FB228CC" w14:textId="77777777" w:rsidR="005F7528" w:rsidRPr="00DE11A7" w:rsidRDefault="005F7528" w:rsidP="00C74B27">
            <w:pPr>
              <w:rPr>
                <w:i/>
                <w:lang w:val="en-GB"/>
              </w:rPr>
            </w:pPr>
          </w:p>
        </w:tc>
      </w:tr>
    </w:tbl>
    <w:p w14:paraId="195A5B78" w14:textId="77777777" w:rsidR="005F7528" w:rsidRDefault="005F7528" w:rsidP="005F7528">
      <w:pPr>
        <w:rPr>
          <w:i/>
          <w:lang w:val="en-GB"/>
        </w:rPr>
      </w:pPr>
    </w:p>
    <w:p w14:paraId="3A73BB73" w14:textId="337EF21C" w:rsidR="005F7528" w:rsidRDefault="00D41CF2" w:rsidP="005F7528">
      <w:pPr>
        <w:pStyle w:val="Listaszerbekezds"/>
        <w:numPr>
          <w:ilvl w:val="0"/>
          <w:numId w:val="8"/>
        </w:numPr>
        <w:rPr>
          <w:b/>
          <w:lang w:val="en-GB"/>
        </w:rPr>
      </w:pPr>
      <w:r>
        <w:rPr>
          <w:b/>
          <w:lang w:val="en-GB"/>
        </w:rPr>
        <w:t>EGYENLŐSÉG</w:t>
      </w:r>
    </w:p>
    <w:p w14:paraId="7A604870" w14:textId="0687936C" w:rsidR="00EF4528" w:rsidRPr="007E5192" w:rsidRDefault="00EF4528" w:rsidP="00EF4528">
      <w:pPr>
        <w:jc w:val="both"/>
        <w:rPr>
          <w:rFonts w:asciiTheme="majorHAnsi" w:hAnsiTheme="majorHAnsi" w:cstheme="majorHAnsi"/>
          <w:i/>
          <w:lang w:val="hu-HU"/>
        </w:rPr>
      </w:pPr>
      <w:r w:rsidRPr="007E5192">
        <w:rPr>
          <w:rFonts w:asciiTheme="majorHAnsi" w:hAnsiTheme="majorHAnsi" w:cstheme="majorHAnsi"/>
          <w:i/>
          <w:lang w:val="hu-HU"/>
        </w:rPr>
        <w:t xml:space="preserve">Kérjük, jellemezze vállalkozási/üzleti ötletét az esélyegyenlőségre való törekvés valamint a hátrányos helyzetű munkavállalói csoportok alkalmazása szempontjából.   </w:t>
      </w:r>
    </w:p>
    <w:p w14:paraId="04EAEEBE" w14:textId="2404969F" w:rsidR="005F7528" w:rsidRDefault="005F7528" w:rsidP="005F7528">
      <w:pPr>
        <w:rPr>
          <w:i/>
          <w:lang w:val="en-GB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7528" w14:paraId="380EE6C1" w14:textId="77777777" w:rsidTr="00C74B27">
        <w:tc>
          <w:tcPr>
            <w:tcW w:w="9062" w:type="dxa"/>
          </w:tcPr>
          <w:p w14:paraId="43D598D5" w14:textId="77777777" w:rsidR="005F7528" w:rsidRDefault="005F7528" w:rsidP="00C74B27">
            <w:pPr>
              <w:rPr>
                <w:lang w:val="en-GB"/>
              </w:rPr>
            </w:pPr>
          </w:p>
          <w:p w14:paraId="74550ADA" w14:textId="77777777" w:rsidR="005F7528" w:rsidRDefault="005F7528" w:rsidP="00C74B27">
            <w:pPr>
              <w:rPr>
                <w:lang w:val="en-GB"/>
              </w:rPr>
            </w:pPr>
          </w:p>
          <w:p w14:paraId="7D8E477A" w14:textId="77777777" w:rsidR="005F7528" w:rsidRDefault="005F7528" w:rsidP="00C74B27">
            <w:pPr>
              <w:rPr>
                <w:lang w:val="en-GB"/>
              </w:rPr>
            </w:pPr>
          </w:p>
          <w:p w14:paraId="5658FDF1" w14:textId="77777777" w:rsidR="005F7528" w:rsidRDefault="005F7528" w:rsidP="00C74B27">
            <w:pPr>
              <w:rPr>
                <w:lang w:val="en-GB"/>
              </w:rPr>
            </w:pPr>
          </w:p>
          <w:p w14:paraId="2F12F2AC" w14:textId="77777777" w:rsidR="005F7528" w:rsidRDefault="005F7528" w:rsidP="00C74B27">
            <w:pPr>
              <w:rPr>
                <w:lang w:val="en-GB"/>
              </w:rPr>
            </w:pPr>
          </w:p>
          <w:p w14:paraId="04F48E73" w14:textId="77777777" w:rsidR="005F7528" w:rsidRDefault="005F7528" w:rsidP="00C74B27">
            <w:pPr>
              <w:rPr>
                <w:lang w:val="en-GB"/>
              </w:rPr>
            </w:pPr>
          </w:p>
          <w:p w14:paraId="35097CB6" w14:textId="77777777" w:rsidR="005F7528" w:rsidRDefault="005F7528" w:rsidP="00C74B27">
            <w:pPr>
              <w:rPr>
                <w:lang w:val="en-GB"/>
              </w:rPr>
            </w:pPr>
          </w:p>
          <w:p w14:paraId="48022F07" w14:textId="77777777" w:rsidR="005F7528" w:rsidRDefault="005F7528" w:rsidP="00C74B27">
            <w:pPr>
              <w:rPr>
                <w:lang w:val="en-GB"/>
              </w:rPr>
            </w:pPr>
          </w:p>
          <w:p w14:paraId="16D30260" w14:textId="77777777" w:rsidR="005F7528" w:rsidRDefault="005F7528" w:rsidP="00C74B27">
            <w:pPr>
              <w:rPr>
                <w:lang w:val="en-GB"/>
              </w:rPr>
            </w:pPr>
          </w:p>
        </w:tc>
      </w:tr>
    </w:tbl>
    <w:p w14:paraId="2EB757B3" w14:textId="77777777" w:rsidR="005F7528" w:rsidRPr="000013E0" w:rsidRDefault="005F7528" w:rsidP="005F7528">
      <w:pPr>
        <w:rPr>
          <w:lang w:val="en-GB"/>
        </w:rPr>
      </w:pPr>
    </w:p>
    <w:p w14:paraId="4AAC42D9" w14:textId="77777777" w:rsidR="005F7528" w:rsidRPr="000013E0" w:rsidRDefault="005F7528" w:rsidP="005F7528">
      <w:pPr>
        <w:rPr>
          <w:lang w:val="en-GB"/>
        </w:rPr>
      </w:pPr>
    </w:p>
    <w:sectPr w:rsidR="005F7528" w:rsidRPr="000013E0" w:rsidSect="000B6655">
      <w:headerReference w:type="default" r:id="rId7"/>
      <w:footerReference w:type="default" r:id="rId8"/>
      <w:pgSz w:w="11900" w:h="16840"/>
      <w:pgMar w:top="2700" w:right="1134" w:bottom="2268" w:left="1276" w:header="964" w:footer="964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56596D" w16cid:durableId="1FFD3F8E"/>
  <w16cid:commentId w16cid:paraId="1EB1753B" w16cid:durableId="1FFD4140"/>
  <w16cid:commentId w16cid:paraId="18EB089D" w16cid:durableId="1FFD422A"/>
  <w16cid:commentId w16cid:paraId="0BB64103" w16cid:durableId="1FFD41B3"/>
  <w16cid:commentId w16cid:paraId="69E8B8A0" w16cid:durableId="1FFD4281"/>
  <w16cid:commentId w16cid:paraId="1FFFB63B" w16cid:durableId="1FFD42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1C717" w14:textId="77777777" w:rsidR="00394FB9" w:rsidRDefault="00394FB9" w:rsidP="007B3BA8">
      <w:r>
        <w:separator/>
      </w:r>
    </w:p>
  </w:endnote>
  <w:endnote w:type="continuationSeparator" w:id="0">
    <w:p w14:paraId="2DE09F04" w14:textId="77777777" w:rsidR="00394FB9" w:rsidRDefault="00394FB9" w:rsidP="007B3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Regular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3B578" w14:textId="77777777" w:rsidR="00A421DF" w:rsidRPr="00A421DF" w:rsidRDefault="00F800EB" w:rsidP="00A705A7">
    <w:pPr>
      <w:pStyle w:val="llb"/>
      <w:ind w:right="-850"/>
      <w:rPr>
        <w:rFonts w:asciiTheme="majorHAnsi" w:hAnsiTheme="majorHAnsi"/>
        <w:color w:val="000000" w:themeColor="text1"/>
        <w:sz w:val="18"/>
        <w:szCs w:val="18"/>
        <w:lang w:val="de-DE"/>
      </w:rPr>
    </w:pPr>
    <w:r>
      <w:rPr>
        <w:rFonts w:ascii="Roboto Regular" w:hAnsi="Roboto Regular"/>
        <w:b/>
        <w:color w:val="ABD91A"/>
        <w:sz w:val="18"/>
        <w:szCs w:val="18"/>
        <w:lang w:val="de-DE"/>
      </w:rPr>
      <w:t xml:space="preserve">                         </w:t>
    </w:r>
    <w:r w:rsidR="00A421DF" w:rsidRPr="00A421DF">
      <w:rPr>
        <w:rFonts w:ascii="Roboto Regular" w:hAnsi="Roboto Regular"/>
        <w:b/>
        <w:color w:val="ABD91A"/>
        <w:sz w:val="18"/>
        <w:szCs w:val="18"/>
        <w:lang w:val="de-DE"/>
      </w:rPr>
      <w:t>ECO KARST</w:t>
    </w:r>
    <w:r w:rsidR="00A421DF" w:rsidRPr="00A421DF">
      <w:rPr>
        <w:rFonts w:asciiTheme="majorHAnsi" w:hAnsiTheme="majorHAnsi"/>
        <w:b/>
        <w:color w:val="000000" w:themeColor="text1"/>
        <w:sz w:val="18"/>
        <w:szCs w:val="18"/>
        <w:lang w:val="de-DE"/>
      </w:rPr>
      <w:t>|</w:t>
    </w:r>
    <w:r w:rsidR="00A421DF" w:rsidRPr="00A421DF">
      <w:rPr>
        <w:rFonts w:asciiTheme="majorHAnsi" w:hAnsiTheme="majorHAnsi"/>
        <w:color w:val="000000" w:themeColor="text1"/>
        <w:sz w:val="18"/>
        <w:szCs w:val="18"/>
        <w:lang w:val="de-DE"/>
      </w:rPr>
      <w:t xml:space="preserve"> www.interreg-danube.eu/eco-karst/ </w:t>
    </w:r>
    <w:r w:rsidR="00A421DF" w:rsidRPr="00A421DF">
      <w:rPr>
        <w:rFonts w:asciiTheme="majorHAnsi" w:hAnsiTheme="majorHAnsi"/>
        <w:b/>
        <w:color w:val="000000" w:themeColor="text1"/>
        <w:sz w:val="18"/>
        <w:szCs w:val="18"/>
        <w:lang w:val="de-DE"/>
      </w:rPr>
      <w:t>|</w:t>
    </w:r>
    <w:r w:rsidR="00A421DF" w:rsidRPr="00A421DF">
      <w:rPr>
        <w:rFonts w:asciiTheme="majorHAnsi" w:hAnsiTheme="majorHAnsi"/>
        <w:color w:val="000000" w:themeColor="text1"/>
        <w:sz w:val="18"/>
        <w:szCs w:val="18"/>
        <w:lang w:val="de-DE"/>
      </w:rPr>
      <w:t xml:space="preserve"> www.facebook.com/ecokarst.interreg/</w:t>
    </w:r>
  </w:p>
  <w:p w14:paraId="72056534" w14:textId="77777777" w:rsidR="00A421DF" w:rsidRPr="00A421DF" w:rsidRDefault="00A421DF" w:rsidP="00A705A7">
    <w:pPr>
      <w:pStyle w:val="llb"/>
      <w:jc w:val="center"/>
      <w:rPr>
        <w:rFonts w:ascii="Roboto Regular" w:hAnsi="Roboto Regular"/>
        <w:color w:val="0092D2"/>
        <w:sz w:val="18"/>
        <w:szCs w:val="18"/>
        <w:lang w:val="de-DE"/>
      </w:rPr>
    </w:pPr>
  </w:p>
  <w:p w14:paraId="540866F7" w14:textId="77777777" w:rsidR="005D2A16" w:rsidRPr="00462FD7" w:rsidRDefault="00A421DF" w:rsidP="00A705A7">
    <w:pPr>
      <w:pStyle w:val="llb"/>
      <w:tabs>
        <w:tab w:val="clear" w:pos="4320"/>
        <w:tab w:val="clear" w:pos="8640"/>
      </w:tabs>
      <w:jc w:val="center"/>
      <w:rPr>
        <w:rFonts w:cstheme="majorHAnsi"/>
        <w:color w:val="B3B3B2"/>
        <w:sz w:val="20"/>
        <w:szCs w:val="20"/>
      </w:rPr>
    </w:pPr>
    <w:r w:rsidRPr="00F00825">
      <w:rPr>
        <w:rFonts w:cstheme="majorHAnsi"/>
        <w:color w:val="B3B3B2"/>
        <w:sz w:val="20"/>
        <w:szCs w:val="20"/>
        <w:lang w:val="en-GB"/>
      </w:rPr>
      <w:t>Project co-funded by European Union Funds (ERDF, IPA)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2F740" w14:textId="77777777" w:rsidR="00394FB9" w:rsidRDefault="00394FB9" w:rsidP="007B3BA8">
      <w:r>
        <w:separator/>
      </w:r>
    </w:p>
  </w:footnote>
  <w:footnote w:type="continuationSeparator" w:id="0">
    <w:p w14:paraId="46279A27" w14:textId="77777777" w:rsidR="00394FB9" w:rsidRDefault="00394FB9" w:rsidP="007B3B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EE9FD" w14:textId="77777777" w:rsidR="005D2A16" w:rsidRPr="00E83D22" w:rsidRDefault="00F00825" w:rsidP="00A1738B">
    <w:pPr>
      <w:pStyle w:val="lfej"/>
      <w:spacing w:line="26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A42BF2" wp14:editId="263697AA">
              <wp:simplePos x="0" y="0"/>
              <wp:positionH relativeFrom="column">
                <wp:posOffset>5245735</wp:posOffset>
              </wp:positionH>
              <wp:positionV relativeFrom="paragraph">
                <wp:posOffset>216535</wp:posOffset>
              </wp:positionV>
              <wp:extent cx="680720" cy="508635"/>
              <wp:effectExtent l="12700" t="9525" r="11430" b="571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720" cy="508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99F01" w14:textId="77777777" w:rsidR="00E90844" w:rsidRPr="00E90844" w:rsidRDefault="00F00825">
                          <w:pPr>
                            <w:rPr>
                              <w:rFonts w:asciiTheme="majorHAnsi" w:hAnsiTheme="majorHAnsi" w:cstheme="majorHAnsi"/>
                              <w:sz w:val="12"/>
                              <w:szCs w:val="12"/>
                              <w:lang w:val="hr-HR"/>
                            </w:rPr>
                          </w:pPr>
                          <w:r w:rsidRPr="00F00825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 wp14:anchorId="3FADBAA3" wp14:editId="06DDDB4E">
                                <wp:extent cx="407670" cy="407670"/>
                                <wp:effectExtent l="0" t="0" r="0" b="0"/>
                                <wp:docPr id="9" name="Kép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7670" cy="4076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42B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3.05pt;margin-top:17.05pt;width:53.6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" strokecolor="white [3212]">
              <v:textbox>
                <w:txbxContent>
                  <w:p w14:paraId="17399F01" w14:textId="77777777" w:rsidR="00E90844" w:rsidRPr="00E90844" w:rsidRDefault="00F00825">
                    <w:pPr>
                      <w:rPr>
                        <w:rFonts w:asciiTheme="majorHAnsi" w:hAnsiTheme="majorHAnsi" w:cstheme="majorHAnsi"/>
                        <w:sz w:val="12"/>
                        <w:szCs w:val="12"/>
                        <w:lang w:val="hr-HR"/>
                      </w:rPr>
                    </w:pPr>
                    <w:r w:rsidRPr="00F00825">
                      <w:rPr>
                        <w:noProof/>
                        <w:lang w:val="hu-HU" w:eastAsia="hu-HU"/>
                      </w:rPr>
                      <w:drawing>
                        <wp:inline distT="0" distB="0" distL="0" distR="0" wp14:anchorId="3FADBAA3" wp14:editId="06DDDB4E">
                          <wp:extent cx="407670" cy="407670"/>
                          <wp:effectExtent l="0" t="0" r="0" b="0"/>
                          <wp:docPr id="9" name="Kép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7670" cy="4076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1DF">
      <w:rPr>
        <w:noProof/>
        <w:lang w:val="hu-HU" w:eastAsia="hu-HU"/>
      </w:rPr>
      <w:drawing>
        <wp:inline distT="0" distB="0" distL="0" distR="0" wp14:anchorId="176529CE" wp14:editId="1F017D88">
          <wp:extent cx="2562225" cy="922400"/>
          <wp:effectExtent l="0" t="0" r="0" b="0"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O KARST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3532" cy="940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0844"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F652BD"/>
    <w:multiLevelType w:val="hybridMultilevel"/>
    <w:tmpl w:val="0FC8A9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FE66B8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D0FD4"/>
    <w:multiLevelType w:val="hybridMultilevel"/>
    <w:tmpl w:val="F038159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869C3"/>
    <w:multiLevelType w:val="hybridMultilevel"/>
    <w:tmpl w:val="467460CA"/>
    <w:lvl w:ilvl="0" w:tplc="7568991C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BB2E70"/>
    <w:multiLevelType w:val="hybridMultilevel"/>
    <w:tmpl w:val="83A4B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F2101"/>
    <w:multiLevelType w:val="hybridMultilevel"/>
    <w:tmpl w:val="4E4E6E4C"/>
    <w:lvl w:ilvl="0" w:tplc="20C6C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480116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60572"/>
    <w:multiLevelType w:val="hybridMultilevel"/>
    <w:tmpl w:val="6DD041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7B0BCF"/>
    <w:multiLevelType w:val="hybridMultilevel"/>
    <w:tmpl w:val="743A50BA"/>
    <w:lvl w:ilvl="0" w:tplc="20C6CD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480116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171E4"/>
    <w:multiLevelType w:val="hybridMultilevel"/>
    <w:tmpl w:val="12FC8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6" w:nlCheck="1" w:checkStyle="1"/>
  <w:activeWritingStyle w:appName="MSWord" w:lang="hu-H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91"/>
    <w:rsid w:val="00006D93"/>
    <w:rsid w:val="00006FC7"/>
    <w:rsid w:val="00012A06"/>
    <w:rsid w:val="000250A8"/>
    <w:rsid w:val="00026527"/>
    <w:rsid w:val="00032E95"/>
    <w:rsid w:val="00037927"/>
    <w:rsid w:val="000404FE"/>
    <w:rsid w:val="000635DE"/>
    <w:rsid w:val="0006637C"/>
    <w:rsid w:val="00070183"/>
    <w:rsid w:val="000716D6"/>
    <w:rsid w:val="000734C9"/>
    <w:rsid w:val="00074184"/>
    <w:rsid w:val="000742F1"/>
    <w:rsid w:val="00077271"/>
    <w:rsid w:val="00091046"/>
    <w:rsid w:val="000A2CB5"/>
    <w:rsid w:val="000B2FF9"/>
    <w:rsid w:val="000B6655"/>
    <w:rsid w:val="000C00C6"/>
    <w:rsid w:val="000C5D6C"/>
    <w:rsid w:val="000C6ADA"/>
    <w:rsid w:val="000D032F"/>
    <w:rsid w:val="000E49FE"/>
    <w:rsid w:val="00121FAF"/>
    <w:rsid w:val="001361E1"/>
    <w:rsid w:val="001503EB"/>
    <w:rsid w:val="0015463D"/>
    <w:rsid w:val="001626E4"/>
    <w:rsid w:val="00170EF9"/>
    <w:rsid w:val="00176D11"/>
    <w:rsid w:val="001876EB"/>
    <w:rsid w:val="001A61D0"/>
    <w:rsid w:val="001B077A"/>
    <w:rsid w:val="001B451C"/>
    <w:rsid w:val="001C1AD6"/>
    <w:rsid w:val="001C3F19"/>
    <w:rsid w:val="001C5175"/>
    <w:rsid w:val="001C5D27"/>
    <w:rsid w:val="001C5E48"/>
    <w:rsid w:val="001E11EC"/>
    <w:rsid w:val="001E3F1B"/>
    <w:rsid w:val="001F4E54"/>
    <w:rsid w:val="001F6737"/>
    <w:rsid w:val="002006CD"/>
    <w:rsid w:val="00207E10"/>
    <w:rsid w:val="002153CB"/>
    <w:rsid w:val="00223BC5"/>
    <w:rsid w:val="00225D75"/>
    <w:rsid w:val="00226F1E"/>
    <w:rsid w:val="002314B0"/>
    <w:rsid w:val="00231D4A"/>
    <w:rsid w:val="0023417E"/>
    <w:rsid w:val="002426D6"/>
    <w:rsid w:val="002432BB"/>
    <w:rsid w:val="00246BED"/>
    <w:rsid w:val="002664E4"/>
    <w:rsid w:val="00267692"/>
    <w:rsid w:val="00270986"/>
    <w:rsid w:val="00271B6D"/>
    <w:rsid w:val="00273ABF"/>
    <w:rsid w:val="00275DFA"/>
    <w:rsid w:val="00287252"/>
    <w:rsid w:val="002872EA"/>
    <w:rsid w:val="002946BA"/>
    <w:rsid w:val="002A1769"/>
    <w:rsid w:val="002A7A72"/>
    <w:rsid w:val="002B3D7D"/>
    <w:rsid w:val="002B4DCC"/>
    <w:rsid w:val="002C2E88"/>
    <w:rsid w:val="002D790A"/>
    <w:rsid w:val="002E1756"/>
    <w:rsid w:val="002E1A81"/>
    <w:rsid w:val="002E7B69"/>
    <w:rsid w:val="002F139E"/>
    <w:rsid w:val="002F7729"/>
    <w:rsid w:val="00307FA1"/>
    <w:rsid w:val="00317DEA"/>
    <w:rsid w:val="003470BD"/>
    <w:rsid w:val="003605F7"/>
    <w:rsid w:val="00363147"/>
    <w:rsid w:val="00392014"/>
    <w:rsid w:val="00394FB9"/>
    <w:rsid w:val="00396983"/>
    <w:rsid w:val="003A10C7"/>
    <w:rsid w:val="003A1C42"/>
    <w:rsid w:val="003A589E"/>
    <w:rsid w:val="003C3B61"/>
    <w:rsid w:val="003C793C"/>
    <w:rsid w:val="003D47A9"/>
    <w:rsid w:val="003D5C90"/>
    <w:rsid w:val="003F363D"/>
    <w:rsid w:val="003F4698"/>
    <w:rsid w:val="00407467"/>
    <w:rsid w:val="00414919"/>
    <w:rsid w:val="004149AA"/>
    <w:rsid w:val="00426A8F"/>
    <w:rsid w:val="004346FA"/>
    <w:rsid w:val="00441C9C"/>
    <w:rsid w:val="00462FD7"/>
    <w:rsid w:val="00484ECE"/>
    <w:rsid w:val="004A33EC"/>
    <w:rsid w:val="004A7CF5"/>
    <w:rsid w:val="004D6C72"/>
    <w:rsid w:val="005041D5"/>
    <w:rsid w:val="005045AC"/>
    <w:rsid w:val="00513F71"/>
    <w:rsid w:val="00517A47"/>
    <w:rsid w:val="00525038"/>
    <w:rsid w:val="005255FA"/>
    <w:rsid w:val="005310C2"/>
    <w:rsid w:val="005506FF"/>
    <w:rsid w:val="00564FE9"/>
    <w:rsid w:val="00595DB0"/>
    <w:rsid w:val="005B1171"/>
    <w:rsid w:val="005D2A16"/>
    <w:rsid w:val="005D3F8E"/>
    <w:rsid w:val="005D5A3A"/>
    <w:rsid w:val="005D794B"/>
    <w:rsid w:val="005E30DB"/>
    <w:rsid w:val="005E6273"/>
    <w:rsid w:val="005F7528"/>
    <w:rsid w:val="006010F4"/>
    <w:rsid w:val="006077A5"/>
    <w:rsid w:val="006124E6"/>
    <w:rsid w:val="00633A2C"/>
    <w:rsid w:val="00645326"/>
    <w:rsid w:val="00646020"/>
    <w:rsid w:val="00653591"/>
    <w:rsid w:val="00655BDF"/>
    <w:rsid w:val="0069228B"/>
    <w:rsid w:val="00696193"/>
    <w:rsid w:val="006C76D8"/>
    <w:rsid w:val="006D3904"/>
    <w:rsid w:val="006E013D"/>
    <w:rsid w:val="006E0C1D"/>
    <w:rsid w:val="00701BB0"/>
    <w:rsid w:val="0071741D"/>
    <w:rsid w:val="00727CD3"/>
    <w:rsid w:val="0073041A"/>
    <w:rsid w:val="00745ACA"/>
    <w:rsid w:val="0075257E"/>
    <w:rsid w:val="00754136"/>
    <w:rsid w:val="00754F47"/>
    <w:rsid w:val="007646CD"/>
    <w:rsid w:val="00777532"/>
    <w:rsid w:val="0079535F"/>
    <w:rsid w:val="00795980"/>
    <w:rsid w:val="007A3E4E"/>
    <w:rsid w:val="007B3BA8"/>
    <w:rsid w:val="007B5C8A"/>
    <w:rsid w:val="007B753F"/>
    <w:rsid w:val="007C22E4"/>
    <w:rsid w:val="007C6829"/>
    <w:rsid w:val="007D4977"/>
    <w:rsid w:val="007D4E32"/>
    <w:rsid w:val="007E5192"/>
    <w:rsid w:val="007E5F7F"/>
    <w:rsid w:val="00807CF0"/>
    <w:rsid w:val="00812547"/>
    <w:rsid w:val="008255CD"/>
    <w:rsid w:val="00842986"/>
    <w:rsid w:val="00847A74"/>
    <w:rsid w:val="00863448"/>
    <w:rsid w:val="00864944"/>
    <w:rsid w:val="00871C44"/>
    <w:rsid w:val="00883E66"/>
    <w:rsid w:val="00887263"/>
    <w:rsid w:val="008A1290"/>
    <w:rsid w:val="008C10B9"/>
    <w:rsid w:val="008C3F24"/>
    <w:rsid w:val="008E40BF"/>
    <w:rsid w:val="008F38D8"/>
    <w:rsid w:val="009037B4"/>
    <w:rsid w:val="00905A67"/>
    <w:rsid w:val="00917AF0"/>
    <w:rsid w:val="00930BD9"/>
    <w:rsid w:val="0095044C"/>
    <w:rsid w:val="00950F85"/>
    <w:rsid w:val="00964C8D"/>
    <w:rsid w:val="00966D35"/>
    <w:rsid w:val="00971B0C"/>
    <w:rsid w:val="0098040B"/>
    <w:rsid w:val="00983076"/>
    <w:rsid w:val="00995B3C"/>
    <w:rsid w:val="009A0307"/>
    <w:rsid w:val="009A37E5"/>
    <w:rsid w:val="009A6F32"/>
    <w:rsid w:val="009D3C68"/>
    <w:rsid w:val="009E37D8"/>
    <w:rsid w:val="009F3424"/>
    <w:rsid w:val="00A02889"/>
    <w:rsid w:val="00A103A0"/>
    <w:rsid w:val="00A1738B"/>
    <w:rsid w:val="00A421DF"/>
    <w:rsid w:val="00A50175"/>
    <w:rsid w:val="00A54ECC"/>
    <w:rsid w:val="00A57FA8"/>
    <w:rsid w:val="00A6307C"/>
    <w:rsid w:val="00A705A7"/>
    <w:rsid w:val="00A76562"/>
    <w:rsid w:val="00A8110C"/>
    <w:rsid w:val="00A8554C"/>
    <w:rsid w:val="00A953FB"/>
    <w:rsid w:val="00AA78B2"/>
    <w:rsid w:val="00AC63B0"/>
    <w:rsid w:val="00AD53FA"/>
    <w:rsid w:val="00AD73C2"/>
    <w:rsid w:val="00AE0661"/>
    <w:rsid w:val="00AE6749"/>
    <w:rsid w:val="00AF0AF6"/>
    <w:rsid w:val="00B20563"/>
    <w:rsid w:val="00B252F8"/>
    <w:rsid w:val="00B27E89"/>
    <w:rsid w:val="00B300F4"/>
    <w:rsid w:val="00B31345"/>
    <w:rsid w:val="00B32925"/>
    <w:rsid w:val="00B3459E"/>
    <w:rsid w:val="00B3613B"/>
    <w:rsid w:val="00B6627E"/>
    <w:rsid w:val="00B66D14"/>
    <w:rsid w:val="00B67765"/>
    <w:rsid w:val="00BA09AA"/>
    <w:rsid w:val="00BB0F36"/>
    <w:rsid w:val="00BE78FD"/>
    <w:rsid w:val="00BF1580"/>
    <w:rsid w:val="00BF5083"/>
    <w:rsid w:val="00C05F0D"/>
    <w:rsid w:val="00C241ED"/>
    <w:rsid w:val="00C41466"/>
    <w:rsid w:val="00C44DA7"/>
    <w:rsid w:val="00C47B88"/>
    <w:rsid w:val="00C50756"/>
    <w:rsid w:val="00C6005B"/>
    <w:rsid w:val="00C703BB"/>
    <w:rsid w:val="00C845A6"/>
    <w:rsid w:val="00CA02CD"/>
    <w:rsid w:val="00CB19CF"/>
    <w:rsid w:val="00CB6EFC"/>
    <w:rsid w:val="00CC749F"/>
    <w:rsid w:val="00CD1F4E"/>
    <w:rsid w:val="00CD2DDA"/>
    <w:rsid w:val="00CE0B7E"/>
    <w:rsid w:val="00CE2BB9"/>
    <w:rsid w:val="00D11006"/>
    <w:rsid w:val="00D15D8F"/>
    <w:rsid w:val="00D17F67"/>
    <w:rsid w:val="00D308F2"/>
    <w:rsid w:val="00D32A0D"/>
    <w:rsid w:val="00D33CE3"/>
    <w:rsid w:val="00D35BEB"/>
    <w:rsid w:val="00D41CF2"/>
    <w:rsid w:val="00D56890"/>
    <w:rsid w:val="00D656DE"/>
    <w:rsid w:val="00D830A2"/>
    <w:rsid w:val="00D8335B"/>
    <w:rsid w:val="00D92CC5"/>
    <w:rsid w:val="00DB0C7B"/>
    <w:rsid w:val="00DC7D8B"/>
    <w:rsid w:val="00DD761A"/>
    <w:rsid w:val="00DE533B"/>
    <w:rsid w:val="00E06723"/>
    <w:rsid w:val="00E06B3B"/>
    <w:rsid w:val="00E12E35"/>
    <w:rsid w:val="00E156AD"/>
    <w:rsid w:val="00E169DD"/>
    <w:rsid w:val="00E258FE"/>
    <w:rsid w:val="00E25CC8"/>
    <w:rsid w:val="00E30261"/>
    <w:rsid w:val="00E417A9"/>
    <w:rsid w:val="00E46355"/>
    <w:rsid w:val="00E47635"/>
    <w:rsid w:val="00E50E85"/>
    <w:rsid w:val="00E64212"/>
    <w:rsid w:val="00E83D22"/>
    <w:rsid w:val="00E840FE"/>
    <w:rsid w:val="00E90844"/>
    <w:rsid w:val="00EA5DDC"/>
    <w:rsid w:val="00EB7E8D"/>
    <w:rsid w:val="00EC1CEA"/>
    <w:rsid w:val="00ED0F79"/>
    <w:rsid w:val="00EF36EB"/>
    <w:rsid w:val="00EF4528"/>
    <w:rsid w:val="00F00825"/>
    <w:rsid w:val="00F050F9"/>
    <w:rsid w:val="00F122EF"/>
    <w:rsid w:val="00F16D63"/>
    <w:rsid w:val="00F2237F"/>
    <w:rsid w:val="00F338E5"/>
    <w:rsid w:val="00F37174"/>
    <w:rsid w:val="00F67132"/>
    <w:rsid w:val="00F72932"/>
    <w:rsid w:val="00F73426"/>
    <w:rsid w:val="00F800EB"/>
    <w:rsid w:val="00F81B5C"/>
    <w:rsid w:val="00F92059"/>
    <w:rsid w:val="00F93A57"/>
    <w:rsid w:val="00FA3437"/>
    <w:rsid w:val="00FB17BD"/>
    <w:rsid w:val="00FE67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F5B796"/>
  <w15:docId w15:val="{62433101-2FA7-4039-A61A-5C482775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57FA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B3BA8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7B3BA8"/>
  </w:style>
  <w:style w:type="paragraph" w:styleId="llb">
    <w:name w:val="footer"/>
    <w:basedOn w:val="Norml"/>
    <w:link w:val="llbChar"/>
    <w:uiPriority w:val="99"/>
    <w:unhideWhenUsed/>
    <w:rsid w:val="007B3BA8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7B3BA8"/>
  </w:style>
  <w:style w:type="paragraph" w:styleId="Buborkszveg">
    <w:name w:val="Balloon Text"/>
    <w:basedOn w:val="Norml"/>
    <w:link w:val="BuborkszvegChar"/>
    <w:uiPriority w:val="99"/>
    <w:semiHidden/>
    <w:unhideWhenUsed/>
    <w:rsid w:val="007B3BA8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3BA8"/>
    <w:rPr>
      <w:rFonts w:ascii="Lucida Grande" w:hAnsi="Lucida Grande" w:cs="Lucida Grande"/>
      <w:sz w:val="18"/>
      <w:szCs w:val="18"/>
    </w:rPr>
  </w:style>
  <w:style w:type="character" w:styleId="Oldalszm">
    <w:name w:val="page number"/>
    <w:basedOn w:val="Bekezdsalapbettpusa"/>
    <w:uiPriority w:val="99"/>
    <w:semiHidden/>
    <w:unhideWhenUsed/>
    <w:rsid w:val="007B3BA8"/>
  </w:style>
  <w:style w:type="paragraph" w:styleId="NormlWeb">
    <w:name w:val="Normal (Web)"/>
    <w:basedOn w:val="Norml"/>
    <w:unhideWhenUsed/>
    <w:rsid w:val="00A57FA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Kiemels2">
    <w:name w:val="Strong"/>
    <w:basedOn w:val="Bekezdsalapbettpusa"/>
    <w:uiPriority w:val="22"/>
    <w:qFormat/>
    <w:rsid w:val="00A57FA8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271B6D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B27E89"/>
    <w:rPr>
      <w:color w:val="808080"/>
      <w:shd w:val="clear" w:color="auto" w:fill="E6E6E6"/>
    </w:rPr>
  </w:style>
  <w:style w:type="character" w:styleId="Mrltotthiperhivatkozs">
    <w:name w:val="FollowedHyperlink"/>
    <w:basedOn w:val="Bekezdsalapbettpusa"/>
    <w:uiPriority w:val="99"/>
    <w:semiHidden/>
    <w:unhideWhenUsed/>
    <w:rsid w:val="00B27E89"/>
    <w:rPr>
      <w:color w:val="800080" w:themeColor="followedHyperlink"/>
      <w:u w:val="single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A855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A8554C"/>
    <w:rPr>
      <w:rFonts w:ascii="Courier New" w:eastAsia="Times New Roman" w:hAnsi="Courier New" w:cs="Courier New"/>
      <w:sz w:val="20"/>
      <w:szCs w:val="20"/>
      <w:lang w:val="hu-HU" w:eastAsia="hu-HU"/>
    </w:rPr>
  </w:style>
  <w:style w:type="paragraph" w:styleId="Listaszerbekezds">
    <w:name w:val="List Paragraph"/>
    <w:basedOn w:val="Norml"/>
    <w:uiPriority w:val="34"/>
    <w:qFormat/>
    <w:rsid w:val="003A10C7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sl-SI"/>
    </w:rPr>
  </w:style>
  <w:style w:type="character" w:styleId="Jegyzethivatkozs">
    <w:name w:val="annotation reference"/>
    <w:basedOn w:val="Bekezdsalapbettpusa"/>
    <w:uiPriority w:val="99"/>
    <w:semiHidden/>
    <w:unhideWhenUsed/>
    <w:rsid w:val="005310C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5310C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5310C2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310C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310C2"/>
    <w:rPr>
      <w:b/>
      <w:bCs/>
      <w:sz w:val="20"/>
      <w:szCs w:val="20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5310C2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5F7528"/>
    <w:rPr>
      <w:rFonts w:eastAsiaTheme="minorHAns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s\05%20PUBLICATIONS\02%20LOGOS\UNEP\New%20UNEP%20Logos%202017\Letterhead_EuropeOffice_Jan%20201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Letterhead_EuropeOffice_Jan 2017</Template>
  <TotalTime>107</TotalTime>
  <Pages>4</Pages>
  <Words>320</Words>
  <Characters>2214</Characters>
  <Application>Microsoft Office Word</Application>
  <DocSecurity>0</DocSecurity>
  <Lines>18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UNEP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Inti Caroline BlasBerg</dc:creator>
  <cp:lastModifiedBy>LauferZs</cp:lastModifiedBy>
  <cp:revision>19</cp:revision>
  <cp:lastPrinted>2016-12-14T11:34:00Z</cp:lastPrinted>
  <dcterms:created xsi:type="dcterms:W3CDTF">2019-02-04T14:45:00Z</dcterms:created>
  <dcterms:modified xsi:type="dcterms:W3CDTF">2019-02-07T13:54:00Z</dcterms:modified>
</cp:coreProperties>
</file>