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E43F60" w14:textId="77777777" w:rsidR="001C5E48" w:rsidRPr="00F338E5" w:rsidRDefault="001C5E48" w:rsidP="001C5175">
      <w:pPr>
        <w:tabs>
          <w:tab w:val="left" w:pos="2423"/>
        </w:tabs>
        <w:jc w:val="right"/>
        <w:rPr>
          <w:rFonts w:cstheme="majorHAnsi"/>
          <w:lang w:val="hu-HU"/>
        </w:rPr>
      </w:pPr>
    </w:p>
    <w:p w14:paraId="7C172EA7" w14:textId="67B315A9" w:rsidR="005F7528" w:rsidRPr="008C10B9" w:rsidRDefault="005F7528" w:rsidP="005F7528">
      <w:pPr>
        <w:jc w:val="center"/>
        <w:rPr>
          <w:b/>
          <w:i/>
          <w:sz w:val="28"/>
          <w:szCs w:val="28"/>
          <w:lang w:val="hu-HU"/>
        </w:rPr>
      </w:pPr>
      <w:r w:rsidRPr="008C10B9">
        <w:rPr>
          <w:b/>
          <w:i/>
          <w:sz w:val="28"/>
          <w:szCs w:val="28"/>
          <w:lang w:val="hu-HU"/>
        </w:rPr>
        <w:t>“Zöld</w:t>
      </w:r>
      <w:r w:rsidR="00A737FD">
        <w:rPr>
          <w:b/>
          <w:i/>
          <w:sz w:val="28"/>
          <w:szCs w:val="28"/>
          <w:lang w:val="hu-HU"/>
        </w:rPr>
        <w:t>-</w:t>
      </w:r>
      <w:r w:rsidRPr="008C10B9">
        <w:rPr>
          <w:b/>
          <w:i/>
          <w:sz w:val="28"/>
          <w:szCs w:val="28"/>
          <w:lang w:val="hu-HU"/>
        </w:rPr>
        <w:t>vállalkozói díj” pályázat</w:t>
      </w:r>
    </w:p>
    <w:p w14:paraId="4D21EDB1" w14:textId="77777777" w:rsidR="008C10B9" w:rsidRPr="008C10B9" w:rsidRDefault="008C10B9" w:rsidP="005F7528">
      <w:pPr>
        <w:jc w:val="center"/>
        <w:rPr>
          <w:b/>
          <w:i/>
          <w:sz w:val="28"/>
          <w:szCs w:val="28"/>
          <w:lang w:val="hu-HU"/>
        </w:rPr>
      </w:pPr>
    </w:p>
    <w:p w14:paraId="2065BDFF" w14:textId="77777777" w:rsidR="005F7528" w:rsidRPr="008C10B9" w:rsidRDefault="005F7528" w:rsidP="005F7528">
      <w:pPr>
        <w:jc w:val="center"/>
        <w:rPr>
          <w:b/>
          <w:i/>
          <w:sz w:val="28"/>
          <w:szCs w:val="28"/>
          <w:lang w:val="hu-HU"/>
        </w:rPr>
      </w:pPr>
      <w:r w:rsidRPr="008C10B9">
        <w:rPr>
          <w:b/>
          <w:i/>
          <w:sz w:val="28"/>
          <w:szCs w:val="28"/>
          <w:lang w:val="hu-HU"/>
        </w:rPr>
        <w:t xml:space="preserve">Jelentkezési lap </w:t>
      </w:r>
    </w:p>
    <w:p w14:paraId="7A36A6E4" w14:textId="77777777" w:rsidR="005F7528" w:rsidRPr="008C10B9" w:rsidRDefault="005F7528" w:rsidP="005F7528">
      <w:pPr>
        <w:jc w:val="center"/>
        <w:rPr>
          <w:b/>
          <w:lang w:val="hu-HU"/>
        </w:rPr>
      </w:pPr>
      <w:r w:rsidRPr="008C10B9">
        <w:rPr>
          <w:b/>
          <w:lang w:val="hu-HU"/>
        </w:rPr>
        <w:t>(meglévő zöld vállalkozások részére)</w:t>
      </w:r>
    </w:p>
    <w:p w14:paraId="1DAD6F11" w14:textId="77777777" w:rsidR="005F7528" w:rsidRDefault="005F7528" w:rsidP="005F7528">
      <w:pPr>
        <w:rPr>
          <w:lang w:val="hu-HU"/>
        </w:rPr>
      </w:pPr>
    </w:p>
    <w:p w14:paraId="3E204EE8" w14:textId="77777777" w:rsidR="008E40E4" w:rsidRPr="008C10B9" w:rsidRDefault="008E40E4" w:rsidP="005F7528">
      <w:pPr>
        <w:rPr>
          <w:lang w:val="hu-HU"/>
        </w:rPr>
      </w:pPr>
    </w:p>
    <w:p w14:paraId="218AAAEE" w14:textId="77777777" w:rsidR="005F7528" w:rsidRPr="008C10B9" w:rsidRDefault="005F7528" w:rsidP="005F7528">
      <w:pPr>
        <w:pStyle w:val="Listaszerbekezds"/>
        <w:numPr>
          <w:ilvl w:val="0"/>
          <w:numId w:val="8"/>
        </w:numPr>
        <w:rPr>
          <w:b/>
          <w:lang w:val="hu-HU"/>
        </w:rPr>
      </w:pPr>
      <w:r w:rsidRPr="008C10B9">
        <w:rPr>
          <w:b/>
          <w:lang w:val="hu-HU"/>
        </w:rPr>
        <w:t>AZONOSÍTÓ ADATOK</w:t>
      </w:r>
    </w:p>
    <w:p w14:paraId="5FCC3870" w14:textId="20036AAE" w:rsidR="005F7528" w:rsidRPr="009C40DB" w:rsidRDefault="008E40E4" w:rsidP="009C40DB">
      <w:pPr>
        <w:rPr>
          <w:rFonts w:asciiTheme="majorHAnsi" w:hAnsiTheme="majorHAnsi" w:cstheme="majorHAnsi"/>
          <w:i/>
          <w:lang w:val="hu-HU"/>
        </w:rPr>
      </w:pPr>
      <w:r w:rsidRPr="009C40DB">
        <w:rPr>
          <w:rFonts w:asciiTheme="majorHAnsi" w:hAnsiTheme="majorHAnsi" w:cstheme="majorHAnsi"/>
          <w:i/>
          <w:lang w:val="hu-HU"/>
        </w:rPr>
        <w:t>Kérjük,</w:t>
      </w:r>
      <w:r w:rsidR="005F7528" w:rsidRPr="009C40DB">
        <w:rPr>
          <w:rFonts w:asciiTheme="majorHAnsi" w:hAnsiTheme="majorHAnsi" w:cstheme="majorHAnsi"/>
          <w:i/>
          <w:lang w:val="hu-HU"/>
        </w:rPr>
        <w:t xml:space="preserve"> töltse ki a táblázatot (a </w:t>
      </w:r>
      <w:r w:rsidR="005F7528" w:rsidRPr="009C40DB">
        <w:rPr>
          <w:rFonts w:asciiTheme="majorHAnsi" w:hAnsiTheme="majorHAnsi" w:cstheme="majorHAnsi"/>
          <w:i/>
          <w:color w:val="FF0000"/>
          <w:lang w:val="hu-HU"/>
        </w:rPr>
        <w:t>*</w:t>
      </w:r>
      <w:proofErr w:type="spellStart"/>
      <w:r w:rsidR="005F7528" w:rsidRPr="009C40DB">
        <w:rPr>
          <w:rFonts w:asciiTheme="majorHAnsi" w:hAnsiTheme="majorHAnsi" w:cstheme="majorHAnsi"/>
          <w:i/>
          <w:lang w:val="hu-HU"/>
        </w:rPr>
        <w:t>-gal</w:t>
      </w:r>
      <w:proofErr w:type="spellEnd"/>
      <w:r w:rsidR="005F7528" w:rsidRPr="009C40DB">
        <w:rPr>
          <w:rFonts w:asciiTheme="majorHAnsi" w:hAnsiTheme="majorHAnsi" w:cstheme="majorHAnsi"/>
          <w:i/>
          <w:lang w:val="hu-HU"/>
        </w:rPr>
        <w:t xml:space="preserve"> jelölt mezők kitöltése kötelező)</w:t>
      </w:r>
    </w:p>
    <w:p w14:paraId="389E0192" w14:textId="77777777" w:rsidR="005F7528" w:rsidRPr="00F2237F" w:rsidRDefault="005F7528" w:rsidP="005F7528">
      <w:pPr>
        <w:pStyle w:val="Listaszerbekezds"/>
        <w:rPr>
          <w:rFonts w:asciiTheme="minorHAnsi" w:hAnsiTheme="minorHAnsi"/>
          <w:i/>
          <w:sz w:val="24"/>
          <w:szCs w:val="24"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5F7528" w:rsidRPr="009C40DB" w14:paraId="64470B4C" w14:textId="77777777" w:rsidTr="00C74B27">
        <w:tc>
          <w:tcPr>
            <w:tcW w:w="2405" w:type="dxa"/>
          </w:tcPr>
          <w:p w14:paraId="20AF128F" w14:textId="77777777" w:rsidR="005F7528" w:rsidRPr="009C40DB" w:rsidRDefault="005F7528" w:rsidP="00C74B27">
            <w:pPr>
              <w:rPr>
                <w:rFonts w:asciiTheme="majorHAnsi" w:hAnsiTheme="majorHAnsi" w:cstheme="majorHAnsi"/>
                <w:color w:val="FF0000"/>
                <w:sz w:val="24"/>
                <w:szCs w:val="24"/>
                <w:lang w:val="hu-HU"/>
              </w:rPr>
            </w:pPr>
            <w:r w:rsidRPr="009C40DB">
              <w:rPr>
                <w:rFonts w:asciiTheme="majorHAnsi" w:hAnsiTheme="majorHAnsi" w:cstheme="majorHAnsi"/>
                <w:sz w:val="24"/>
                <w:szCs w:val="24"/>
                <w:lang w:val="hu-HU"/>
              </w:rPr>
              <w:t>Név</w:t>
            </w:r>
            <w:r w:rsidRPr="009C40DB">
              <w:rPr>
                <w:rFonts w:asciiTheme="majorHAnsi" w:hAnsiTheme="majorHAnsi" w:cstheme="majorHAnsi"/>
                <w:color w:val="FF0000"/>
                <w:sz w:val="24"/>
                <w:szCs w:val="24"/>
                <w:lang w:val="hu-HU"/>
              </w:rPr>
              <w:t>*</w:t>
            </w:r>
          </w:p>
        </w:tc>
        <w:tc>
          <w:tcPr>
            <w:tcW w:w="6657" w:type="dxa"/>
          </w:tcPr>
          <w:p w14:paraId="7767CD97" w14:textId="77777777" w:rsidR="005F7528" w:rsidRPr="00A737FD" w:rsidRDefault="005F7528" w:rsidP="00C74B27">
            <w:pPr>
              <w:rPr>
                <w:rFonts w:asciiTheme="majorHAnsi" w:hAnsiTheme="majorHAnsi" w:cstheme="majorHAnsi"/>
                <w:b/>
                <w:sz w:val="24"/>
                <w:szCs w:val="24"/>
                <w:lang w:val="hu-HU"/>
              </w:rPr>
            </w:pPr>
          </w:p>
        </w:tc>
      </w:tr>
      <w:tr w:rsidR="005F7528" w:rsidRPr="009C40DB" w14:paraId="591C91BA" w14:textId="77777777" w:rsidTr="00C74B27">
        <w:tc>
          <w:tcPr>
            <w:tcW w:w="2405" w:type="dxa"/>
          </w:tcPr>
          <w:p w14:paraId="14893CC0" w14:textId="77777777" w:rsidR="005F7528" w:rsidRPr="009C40DB" w:rsidRDefault="005F7528" w:rsidP="00C74B27">
            <w:pPr>
              <w:rPr>
                <w:rFonts w:asciiTheme="majorHAnsi" w:hAnsiTheme="majorHAnsi" w:cstheme="majorHAnsi"/>
                <w:color w:val="FF0000"/>
                <w:sz w:val="24"/>
                <w:szCs w:val="24"/>
                <w:lang w:val="hu-HU"/>
              </w:rPr>
            </w:pPr>
            <w:r w:rsidRPr="009C40DB">
              <w:rPr>
                <w:rFonts w:asciiTheme="majorHAnsi" w:hAnsiTheme="majorHAnsi" w:cstheme="majorHAnsi"/>
                <w:sz w:val="24"/>
                <w:szCs w:val="24"/>
                <w:lang w:val="hu-HU"/>
              </w:rPr>
              <w:t>Lakcím / telephely</w:t>
            </w:r>
            <w:r w:rsidRPr="009C40DB">
              <w:rPr>
                <w:rFonts w:asciiTheme="majorHAnsi" w:hAnsiTheme="majorHAnsi" w:cstheme="majorHAnsi"/>
                <w:color w:val="FF0000"/>
                <w:sz w:val="24"/>
                <w:szCs w:val="24"/>
                <w:lang w:val="hu-HU"/>
              </w:rPr>
              <w:t>*</w:t>
            </w:r>
          </w:p>
        </w:tc>
        <w:tc>
          <w:tcPr>
            <w:tcW w:w="6657" w:type="dxa"/>
          </w:tcPr>
          <w:p w14:paraId="6FEC58EE" w14:textId="77777777" w:rsidR="005F7528" w:rsidRPr="00A737FD" w:rsidRDefault="005F7528" w:rsidP="00C74B27">
            <w:pPr>
              <w:rPr>
                <w:rFonts w:asciiTheme="majorHAnsi" w:hAnsiTheme="majorHAnsi" w:cstheme="majorHAnsi"/>
                <w:b/>
                <w:sz w:val="24"/>
                <w:szCs w:val="24"/>
                <w:lang w:val="hu-HU"/>
              </w:rPr>
            </w:pPr>
          </w:p>
        </w:tc>
      </w:tr>
      <w:tr w:rsidR="005F7528" w:rsidRPr="009C40DB" w14:paraId="01D6D4FD" w14:textId="77777777" w:rsidTr="00C74B27">
        <w:tc>
          <w:tcPr>
            <w:tcW w:w="2405" w:type="dxa"/>
          </w:tcPr>
          <w:p w14:paraId="380F82BC" w14:textId="77777777" w:rsidR="005F7528" w:rsidRPr="009C40DB" w:rsidRDefault="005F7528" w:rsidP="00C74B27">
            <w:pPr>
              <w:rPr>
                <w:rFonts w:asciiTheme="majorHAnsi" w:hAnsiTheme="majorHAnsi" w:cstheme="majorHAnsi"/>
                <w:color w:val="FF0000"/>
                <w:sz w:val="24"/>
                <w:szCs w:val="24"/>
                <w:lang w:val="hu-HU"/>
              </w:rPr>
            </w:pPr>
            <w:r w:rsidRPr="009C40DB">
              <w:rPr>
                <w:rFonts w:asciiTheme="majorHAnsi" w:hAnsiTheme="majorHAnsi" w:cstheme="majorHAnsi"/>
                <w:sz w:val="24"/>
                <w:szCs w:val="24"/>
                <w:lang w:val="hu-HU"/>
              </w:rPr>
              <w:t>Adószám</w:t>
            </w:r>
            <w:r w:rsidRPr="009C40DB">
              <w:rPr>
                <w:rFonts w:asciiTheme="majorHAnsi" w:hAnsiTheme="majorHAnsi" w:cstheme="majorHAnsi"/>
                <w:color w:val="FF0000"/>
                <w:sz w:val="24"/>
                <w:szCs w:val="24"/>
                <w:lang w:val="hu-HU"/>
              </w:rPr>
              <w:t>*</w:t>
            </w:r>
          </w:p>
        </w:tc>
        <w:tc>
          <w:tcPr>
            <w:tcW w:w="6657" w:type="dxa"/>
          </w:tcPr>
          <w:p w14:paraId="46172AEE" w14:textId="77777777" w:rsidR="005F7528" w:rsidRPr="00A737FD" w:rsidRDefault="005F7528" w:rsidP="00C74B27">
            <w:pPr>
              <w:rPr>
                <w:rFonts w:asciiTheme="majorHAnsi" w:hAnsiTheme="majorHAnsi" w:cstheme="majorHAnsi"/>
                <w:b/>
                <w:sz w:val="24"/>
                <w:szCs w:val="24"/>
                <w:lang w:val="hu-HU"/>
              </w:rPr>
            </w:pPr>
          </w:p>
        </w:tc>
      </w:tr>
      <w:tr w:rsidR="005F7528" w:rsidRPr="009C40DB" w14:paraId="3E2FC1DA" w14:textId="77777777" w:rsidTr="00C74B27">
        <w:tc>
          <w:tcPr>
            <w:tcW w:w="2405" w:type="dxa"/>
          </w:tcPr>
          <w:p w14:paraId="29B5B04C" w14:textId="77777777" w:rsidR="005F7528" w:rsidRPr="009C40DB" w:rsidRDefault="005F7528" w:rsidP="00C74B27">
            <w:pPr>
              <w:rPr>
                <w:rFonts w:asciiTheme="majorHAnsi" w:hAnsiTheme="majorHAnsi" w:cstheme="majorHAnsi"/>
                <w:color w:val="FF0000"/>
                <w:sz w:val="24"/>
                <w:szCs w:val="24"/>
                <w:lang w:val="hu-HU"/>
              </w:rPr>
            </w:pPr>
            <w:r w:rsidRPr="009C40DB">
              <w:rPr>
                <w:rFonts w:asciiTheme="majorHAnsi" w:hAnsiTheme="majorHAnsi" w:cstheme="majorHAnsi"/>
                <w:sz w:val="24"/>
                <w:szCs w:val="24"/>
                <w:lang w:val="hu-HU"/>
              </w:rPr>
              <w:t>Jogi státusz (kérjük, aláhúzással válasszon)</w:t>
            </w:r>
            <w:r w:rsidRPr="009C40DB">
              <w:rPr>
                <w:rFonts w:asciiTheme="majorHAnsi" w:hAnsiTheme="majorHAnsi" w:cstheme="majorHAnsi"/>
                <w:color w:val="FF0000"/>
                <w:sz w:val="24"/>
                <w:szCs w:val="24"/>
                <w:lang w:val="hu-HU"/>
              </w:rPr>
              <w:t>*</w:t>
            </w:r>
          </w:p>
        </w:tc>
        <w:tc>
          <w:tcPr>
            <w:tcW w:w="6657" w:type="dxa"/>
          </w:tcPr>
          <w:p w14:paraId="3A392AE7" w14:textId="13FE4A94" w:rsidR="005F7528" w:rsidRPr="009C40DB" w:rsidRDefault="005F7528" w:rsidP="00C74B27">
            <w:pPr>
              <w:rPr>
                <w:rFonts w:asciiTheme="majorHAnsi" w:hAnsiTheme="majorHAnsi" w:cstheme="majorHAnsi"/>
                <w:sz w:val="24"/>
                <w:szCs w:val="24"/>
                <w:lang w:val="hu-HU"/>
              </w:rPr>
            </w:pPr>
            <w:proofErr w:type="gramStart"/>
            <w:r w:rsidRPr="009C40DB">
              <w:rPr>
                <w:rFonts w:asciiTheme="majorHAnsi" w:hAnsiTheme="majorHAnsi" w:cstheme="majorHAnsi"/>
                <w:sz w:val="24"/>
                <w:szCs w:val="24"/>
                <w:lang w:val="hu-HU"/>
              </w:rPr>
              <w:t>magánszemély  -</w:t>
            </w:r>
            <w:proofErr w:type="gramEnd"/>
            <w:r w:rsidRPr="009C40DB">
              <w:rPr>
                <w:rFonts w:asciiTheme="majorHAnsi" w:hAnsiTheme="majorHAnsi" w:cstheme="majorHAnsi"/>
                <w:sz w:val="24"/>
                <w:szCs w:val="24"/>
                <w:lang w:val="hu-HU"/>
              </w:rPr>
              <w:t xml:space="preserve">  őstermelő  -  egyéni vállalkozó  -  kis- és középvállalkozások  -  </w:t>
            </w:r>
            <w:r w:rsidR="0013172C">
              <w:rPr>
                <w:sz w:val="24"/>
                <w:szCs w:val="24"/>
                <w:lang w:val="hu-HU"/>
              </w:rPr>
              <w:t xml:space="preserve">vállalkozási tevékenységet folytató </w:t>
            </w:r>
            <w:r w:rsidRPr="009C40DB">
              <w:rPr>
                <w:rFonts w:asciiTheme="majorHAnsi" w:hAnsiTheme="majorHAnsi" w:cstheme="majorHAnsi"/>
                <w:sz w:val="24"/>
                <w:szCs w:val="24"/>
                <w:lang w:val="hu-HU"/>
              </w:rPr>
              <w:t>civil szervezet  -  egyéb:</w:t>
            </w:r>
          </w:p>
        </w:tc>
      </w:tr>
      <w:tr w:rsidR="005F7528" w:rsidRPr="009C40DB" w14:paraId="6D534249" w14:textId="77777777" w:rsidTr="00C74B27">
        <w:tc>
          <w:tcPr>
            <w:tcW w:w="2405" w:type="dxa"/>
          </w:tcPr>
          <w:p w14:paraId="492C8B2E" w14:textId="77777777" w:rsidR="005F7528" w:rsidRPr="009C40DB" w:rsidRDefault="005F7528" w:rsidP="00C74B27">
            <w:pPr>
              <w:rPr>
                <w:rFonts w:asciiTheme="majorHAnsi" w:hAnsiTheme="majorHAnsi" w:cstheme="majorHAnsi"/>
                <w:sz w:val="24"/>
                <w:szCs w:val="24"/>
                <w:lang w:val="hu-HU"/>
              </w:rPr>
            </w:pPr>
            <w:r w:rsidRPr="009C40DB">
              <w:rPr>
                <w:rFonts w:asciiTheme="majorHAnsi" w:hAnsiTheme="majorHAnsi" w:cstheme="majorHAnsi"/>
                <w:sz w:val="24"/>
                <w:szCs w:val="24"/>
                <w:lang w:val="hu-HU"/>
              </w:rPr>
              <w:t>Telefonszám</w:t>
            </w:r>
          </w:p>
        </w:tc>
        <w:tc>
          <w:tcPr>
            <w:tcW w:w="6657" w:type="dxa"/>
          </w:tcPr>
          <w:p w14:paraId="4CE44C63" w14:textId="77777777" w:rsidR="005F7528" w:rsidRPr="00A737FD" w:rsidRDefault="005F7528" w:rsidP="00C74B27">
            <w:pPr>
              <w:rPr>
                <w:rFonts w:asciiTheme="majorHAnsi" w:hAnsiTheme="majorHAnsi" w:cstheme="majorHAnsi"/>
                <w:b/>
                <w:sz w:val="24"/>
                <w:szCs w:val="24"/>
                <w:lang w:val="hu-HU"/>
              </w:rPr>
            </w:pPr>
          </w:p>
        </w:tc>
      </w:tr>
      <w:tr w:rsidR="005F7528" w:rsidRPr="009C40DB" w14:paraId="0BF7BCBF" w14:textId="77777777" w:rsidTr="00C74B27">
        <w:tc>
          <w:tcPr>
            <w:tcW w:w="2405" w:type="dxa"/>
          </w:tcPr>
          <w:p w14:paraId="2E22DFEF" w14:textId="77777777" w:rsidR="005F7528" w:rsidRPr="009C40DB" w:rsidRDefault="005F7528" w:rsidP="00C74B27">
            <w:pPr>
              <w:rPr>
                <w:rFonts w:asciiTheme="majorHAnsi" w:hAnsiTheme="majorHAnsi" w:cstheme="majorHAnsi"/>
                <w:sz w:val="24"/>
                <w:szCs w:val="24"/>
                <w:lang w:val="hu-HU"/>
              </w:rPr>
            </w:pPr>
            <w:r w:rsidRPr="009C40DB">
              <w:rPr>
                <w:rFonts w:asciiTheme="majorHAnsi" w:hAnsiTheme="majorHAnsi" w:cstheme="majorHAnsi"/>
                <w:sz w:val="24"/>
                <w:szCs w:val="24"/>
                <w:lang w:val="hu-HU"/>
              </w:rPr>
              <w:t>Mobilszám</w:t>
            </w:r>
            <w:r w:rsidRPr="009C40DB">
              <w:rPr>
                <w:rFonts w:asciiTheme="majorHAnsi" w:hAnsiTheme="majorHAnsi" w:cstheme="majorHAnsi"/>
                <w:color w:val="FF0000"/>
                <w:sz w:val="24"/>
                <w:szCs w:val="24"/>
                <w:lang w:val="hu-HU"/>
              </w:rPr>
              <w:t>*</w:t>
            </w:r>
          </w:p>
        </w:tc>
        <w:tc>
          <w:tcPr>
            <w:tcW w:w="6657" w:type="dxa"/>
          </w:tcPr>
          <w:p w14:paraId="0AF59F95" w14:textId="77777777" w:rsidR="005F7528" w:rsidRPr="00A737FD" w:rsidRDefault="005F7528" w:rsidP="00C74B27">
            <w:pPr>
              <w:rPr>
                <w:rFonts w:asciiTheme="majorHAnsi" w:hAnsiTheme="majorHAnsi" w:cstheme="majorHAnsi"/>
                <w:b/>
                <w:sz w:val="24"/>
                <w:szCs w:val="24"/>
                <w:lang w:val="hu-HU"/>
              </w:rPr>
            </w:pPr>
          </w:p>
        </w:tc>
      </w:tr>
      <w:tr w:rsidR="005F7528" w:rsidRPr="009C40DB" w14:paraId="07E8531F" w14:textId="77777777" w:rsidTr="00C74B27">
        <w:tc>
          <w:tcPr>
            <w:tcW w:w="2405" w:type="dxa"/>
          </w:tcPr>
          <w:p w14:paraId="3A10A5E8" w14:textId="77777777" w:rsidR="005F7528" w:rsidRPr="009C40DB" w:rsidRDefault="005F7528" w:rsidP="00C74B27">
            <w:pPr>
              <w:rPr>
                <w:rFonts w:asciiTheme="majorHAnsi" w:hAnsiTheme="majorHAnsi" w:cstheme="majorHAnsi"/>
                <w:color w:val="FF0000"/>
                <w:sz w:val="24"/>
                <w:szCs w:val="24"/>
                <w:lang w:val="hu-HU"/>
              </w:rPr>
            </w:pPr>
            <w:r w:rsidRPr="009C40DB">
              <w:rPr>
                <w:rFonts w:asciiTheme="majorHAnsi" w:hAnsiTheme="majorHAnsi" w:cstheme="majorHAnsi"/>
                <w:sz w:val="24"/>
                <w:szCs w:val="24"/>
                <w:lang w:val="hu-HU"/>
              </w:rPr>
              <w:t>e-mail</w:t>
            </w:r>
            <w:r w:rsidRPr="009C40DB">
              <w:rPr>
                <w:rFonts w:asciiTheme="majorHAnsi" w:hAnsiTheme="majorHAnsi" w:cstheme="majorHAnsi"/>
                <w:color w:val="FF0000"/>
                <w:sz w:val="24"/>
                <w:szCs w:val="24"/>
                <w:lang w:val="hu-HU"/>
              </w:rPr>
              <w:t>*</w:t>
            </w:r>
          </w:p>
        </w:tc>
        <w:tc>
          <w:tcPr>
            <w:tcW w:w="6657" w:type="dxa"/>
          </w:tcPr>
          <w:p w14:paraId="2BB989CD" w14:textId="77777777" w:rsidR="005F7528" w:rsidRPr="00A737FD" w:rsidRDefault="005F7528" w:rsidP="00C74B27">
            <w:pPr>
              <w:rPr>
                <w:rFonts w:asciiTheme="majorHAnsi" w:hAnsiTheme="majorHAnsi" w:cstheme="majorHAnsi"/>
                <w:b/>
                <w:sz w:val="24"/>
                <w:szCs w:val="24"/>
                <w:lang w:val="hu-HU"/>
              </w:rPr>
            </w:pPr>
          </w:p>
        </w:tc>
      </w:tr>
      <w:tr w:rsidR="005F7528" w:rsidRPr="009C40DB" w14:paraId="002BE4E3" w14:textId="77777777" w:rsidTr="00C74B27">
        <w:tc>
          <w:tcPr>
            <w:tcW w:w="2405" w:type="dxa"/>
          </w:tcPr>
          <w:p w14:paraId="76C970F9" w14:textId="77777777" w:rsidR="005F7528" w:rsidRPr="009C40DB" w:rsidRDefault="005F7528" w:rsidP="00C74B27">
            <w:pPr>
              <w:rPr>
                <w:rFonts w:asciiTheme="majorHAnsi" w:hAnsiTheme="majorHAnsi" w:cstheme="majorHAnsi"/>
                <w:sz w:val="24"/>
                <w:szCs w:val="24"/>
                <w:lang w:val="hu-HU"/>
              </w:rPr>
            </w:pPr>
            <w:r w:rsidRPr="009C40DB">
              <w:rPr>
                <w:rFonts w:asciiTheme="majorHAnsi" w:hAnsiTheme="majorHAnsi" w:cstheme="majorHAnsi"/>
                <w:sz w:val="24"/>
                <w:szCs w:val="24"/>
                <w:lang w:val="hu-HU"/>
              </w:rPr>
              <w:t>Honlap</w:t>
            </w:r>
          </w:p>
        </w:tc>
        <w:tc>
          <w:tcPr>
            <w:tcW w:w="6657" w:type="dxa"/>
          </w:tcPr>
          <w:p w14:paraId="290000D0" w14:textId="77777777" w:rsidR="005F7528" w:rsidRPr="00A737FD" w:rsidRDefault="005F7528" w:rsidP="00C74B27">
            <w:pPr>
              <w:rPr>
                <w:rFonts w:asciiTheme="majorHAnsi" w:hAnsiTheme="majorHAnsi" w:cstheme="majorHAnsi"/>
                <w:b/>
                <w:sz w:val="24"/>
                <w:szCs w:val="24"/>
                <w:lang w:val="hu-HU"/>
              </w:rPr>
            </w:pPr>
          </w:p>
        </w:tc>
      </w:tr>
      <w:tr w:rsidR="005F7528" w:rsidRPr="009C40DB" w14:paraId="6BC6E4FF" w14:textId="77777777" w:rsidTr="00C74B27">
        <w:tc>
          <w:tcPr>
            <w:tcW w:w="2405" w:type="dxa"/>
          </w:tcPr>
          <w:p w14:paraId="2EF88A38" w14:textId="77777777" w:rsidR="005F7528" w:rsidRPr="009C40DB" w:rsidRDefault="005F7528" w:rsidP="00C74B27">
            <w:pPr>
              <w:rPr>
                <w:rFonts w:asciiTheme="majorHAnsi" w:hAnsiTheme="majorHAnsi" w:cstheme="majorHAnsi"/>
                <w:sz w:val="24"/>
                <w:szCs w:val="24"/>
                <w:lang w:val="hu-HU"/>
              </w:rPr>
            </w:pPr>
            <w:r w:rsidRPr="009C40DB">
              <w:rPr>
                <w:rFonts w:asciiTheme="majorHAnsi" w:hAnsiTheme="majorHAnsi" w:cstheme="majorHAnsi"/>
                <w:sz w:val="24"/>
                <w:szCs w:val="24"/>
                <w:lang w:val="hu-HU"/>
              </w:rPr>
              <w:t>Jogi képviselő</w:t>
            </w:r>
          </w:p>
        </w:tc>
        <w:tc>
          <w:tcPr>
            <w:tcW w:w="6657" w:type="dxa"/>
          </w:tcPr>
          <w:p w14:paraId="0FDB5134" w14:textId="77777777" w:rsidR="005F7528" w:rsidRPr="00A737FD" w:rsidRDefault="005F7528" w:rsidP="00C74B27">
            <w:pPr>
              <w:rPr>
                <w:rFonts w:asciiTheme="majorHAnsi" w:hAnsiTheme="majorHAnsi" w:cstheme="majorHAnsi"/>
                <w:b/>
                <w:sz w:val="24"/>
                <w:szCs w:val="24"/>
                <w:lang w:val="hu-HU"/>
              </w:rPr>
            </w:pPr>
          </w:p>
        </w:tc>
      </w:tr>
    </w:tbl>
    <w:p w14:paraId="484BF1D0" w14:textId="77777777" w:rsidR="005F7528" w:rsidRDefault="005F7528" w:rsidP="005F7528">
      <w:pPr>
        <w:rPr>
          <w:lang w:val="hu-HU"/>
        </w:rPr>
      </w:pPr>
    </w:p>
    <w:p w14:paraId="7D9338D6" w14:textId="77777777" w:rsidR="008E40E4" w:rsidRPr="00F2237F" w:rsidRDefault="008E40E4" w:rsidP="005F7528">
      <w:pPr>
        <w:rPr>
          <w:lang w:val="hu-HU"/>
        </w:rPr>
      </w:pPr>
    </w:p>
    <w:p w14:paraId="2488970D" w14:textId="77777777" w:rsidR="005F7528" w:rsidRPr="008C10B9" w:rsidRDefault="005F7528" w:rsidP="005F7528">
      <w:pPr>
        <w:pStyle w:val="Listaszerbekezds"/>
        <w:numPr>
          <w:ilvl w:val="0"/>
          <w:numId w:val="8"/>
        </w:numPr>
        <w:rPr>
          <w:b/>
          <w:lang w:val="hu-HU"/>
        </w:rPr>
      </w:pPr>
      <w:r w:rsidRPr="008C10B9">
        <w:rPr>
          <w:b/>
          <w:lang w:val="hu-HU"/>
        </w:rPr>
        <w:t>TEVÉKENYSÉGI TERÜLET</w:t>
      </w:r>
    </w:p>
    <w:p w14:paraId="27178313" w14:textId="77777777" w:rsidR="005F7528" w:rsidRPr="009C40DB" w:rsidRDefault="005F7528" w:rsidP="009C40DB">
      <w:pPr>
        <w:jc w:val="both"/>
        <w:rPr>
          <w:rFonts w:asciiTheme="majorHAnsi" w:hAnsiTheme="majorHAnsi" w:cstheme="majorHAnsi"/>
          <w:i/>
          <w:lang w:val="hu-HU"/>
        </w:rPr>
      </w:pPr>
      <w:r w:rsidRPr="009C40DB">
        <w:rPr>
          <w:rFonts w:asciiTheme="majorHAnsi" w:hAnsiTheme="majorHAnsi" w:cstheme="majorHAnsi"/>
          <w:i/>
          <w:lang w:val="hu-HU"/>
        </w:rPr>
        <w:t>Kérjük, nevezze meg a vállalkozása által működtetett szektort. Többet is választhat.</w:t>
      </w:r>
    </w:p>
    <w:p w14:paraId="4C0C2FF7" w14:textId="77777777" w:rsidR="005F7528" w:rsidRPr="009C40DB" w:rsidRDefault="005F7528" w:rsidP="009C40DB">
      <w:pPr>
        <w:pStyle w:val="Listaszerbekezds"/>
        <w:jc w:val="both"/>
        <w:rPr>
          <w:rFonts w:asciiTheme="majorHAnsi" w:hAnsiTheme="majorHAnsi" w:cstheme="majorHAnsi"/>
          <w:i/>
          <w:sz w:val="24"/>
          <w:szCs w:val="24"/>
          <w:lang w:val="hu-HU"/>
        </w:rPr>
      </w:pPr>
    </w:p>
    <w:p w14:paraId="0A98FC30" w14:textId="77777777" w:rsidR="005F7528" w:rsidRPr="009C40DB" w:rsidRDefault="00E64578" w:rsidP="009C40DB">
      <w:pPr>
        <w:pStyle w:val="Listaszerbekezds"/>
        <w:jc w:val="both"/>
        <w:rPr>
          <w:rFonts w:asciiTheme="majorHAnsi" w:hAnsiTheme="majorHAnsi" w:cstheme="majorHAnsi"/>
          <w:i/>
          <w:sz w:val="24"/>
          <w:szCs w:val="24"/>
          <w:lang w:val="hu-HU"/>
        </w:rPr>
      </w:pPr>
      <w:sdt>
        <w:sdtPr>
          <w:rPr>
            <w:rFonts w:asciiTheme="majorHAnsi" w:hAnsiTheme="majorHAnsi" w:cstheme="majorHAnsi"/>
            <w:sz w:val="24"/>
            <w:szCs w:val="24"/>
            <w:lang w:val="hu-HU"/>
          </w:rPr>
          <w:id w:val="1147947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7528" w:rsidRPr="009C40DB">
            <w:rPr>
              <w:rFonts w:ascii="Segoe UI Symbol" w:eastAsia="MS Gothic" w:hAnsi="Segoe UI Symbol" w:cs="Segoe UI Symbol"/>
              <w:sz w:val="24"/>
              <w:szCs w:val="24"/>
              <w:lang w:val="hu-HU"/>
            </w:rPr>
            <w:t>☐</w:t>
          </w:r>
        </w:sdtContent>
      </w:sdt>
      <w:r w:rsidR="005F7528" w:rsidRPr="009C40DB">
        <w:rPr>
          <w:rFonts w:asciiTheme="majorHAnsi" w:hAnsiTheme="majorHAnsi" w:cstheme="majorHAnsi"/>
          <w:i/>
          <w:sz w:val="24"/>
          <w:szCs w:val="24"/>
          <w:lang w:val="hu-HU"/>
        </w:rPr>
        <w:tab/>
      </w:r>
      <w:r w:rsidR="005F7528" w:rsidRPr="009C40DB">
        <w:rPr>
          <w:rFonts w:asciiTheme="majorHAnsi" w:hAnsiTheme="majorHAnsi" w:cstheme="majorHAnsi"/>
          <w:sz w:val="24"/>
          <w:szCs w:val="24"/>
          <w:lang w:val="hu-HU"/>
        </w:rPr>
        <w:t>Turizmus</w:t>
      </w:r>
    </w:p>
    <w:p w14:paraId="2A0F6EAB" w14:textId="77777777" w:rsidR="005F7528" w:rsidRPr="009C40DB" w:rsidRDefault="00E64578" w:rsidP="009C40DB">
      <w:pPr>
        <w:spacing w:line="360" w:lineRule="auto"/>
        <w:ind w:firstLine="709"/>
        <w:jc w:val="both"/>
        <w:rPr>
          <w:rFonts w:asciiTheme="majorHAnsi" w:hAnsiTheme="majorHAnsi" w:cstheme="majorHAnsi"/>
          <w:lang w:val="hu-HU"/>
        </w:rPr>
      </w:pPr>
      <w:sdt>
        <w:sdtPr>
          <w:rPr>
            <w:rFonts w:asciiTheme="majorHAnsi" w:hAnsiTheme="majorHAnsi" w:cstheme="majorHAnsi"/>
            <w:lang w:val="hu-HU"/>
          </w:rPr>
          <w:id w:val="-568189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7528" w:rsidRPr="009C40DB">
            <w:rPr>
              <w:rFonts w:ascii="Segoe UI Symbol" w:eastAsia="MS Gothic" w:hAnsi="Segoe UI Symbol" w:cs="Segoe UI Symbol"/>
              <w:lang w:val="hu-HU"/>
            </w:rPr>
            <w:t>☐</w:t>
          </w:r>
        </w:sdtContent>
      </w:sdt>
      <w:r w:rsidR="005F7528" w:rsidRPr="009C40DB">
        <w:rPr>
          <w:rFonts w:asciiTheme="majorHAnsi" w:hAnsiTheme="majorHAnsi" w:cstheme="majorHAnsi"/>
          <w:lang w:val="hu-HU"/>
        </w:rPr>
        <w:tab/>
        <w:t>Méhészet, méz termékek</w:t>
      </w:r>
    </w:p>
    <w:p w14:paraId="2D155690" w14:textId="77777777" w:rsidR="005F7528" w:rsidRPr="009C40DB" w:rsidRDefault="00E64578" w:rsidP="009C40DB">
      <w:pPr>
        <w:spacing w:line="360" w:lineRule="auto"/>
        <w:ind w:firstLine="709"/>
        <w:jc w:val="both"/>
        <w:rPr>
          <w:rFonts w:asciiTheme="majorHAnsi" w:hAnsiTheme="majorHAnsi" w:cstheme="majorHAnsi"/>
          <w:lang w:val="hu-HU"/>
        </w:rPr>
      </w:pPr>
      <w:sdt>
        <w:sdtPr>
          <w:rPr>
            <w:rFonts w:asciiTheme="majorHAnsi" w:hAnsiTheme="majorHAnsi" w:cstheme="majorHAnsi"/>
            <w:lang w:val="hu-HU"/>
          </w:rPr>
          <w:id w:val="710085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7528" w:rsidRPr="009C40DB">
            <w:rPr>
              <w:rFonts w:ascii="Segoe UI Symbol" w:eastAsia="MS Gothic" w:hAnsi="Segoe UI Symbol" w:cs="Segoe UI Symbol"/>
              <w:lang w:val="hu-HU"/>
            </w:rPr>
            <w:t>☐</w:t>
          </w:r>
        </w:sdtContent>
      </w:sdt>
      <w:r w:rsidR="005F7528" w:rsidRPr="009C40DB">
        <w:rPr>
          <w:rFonts w:asciiTheme="majorHAnsi" w:hAnsiTheme="majorHAnsi" w:cstheme="majorHAnsi"/>
          <w:lang w:val="hu-HU"/>
        </w:rPr>
        <w:tab/>
        <w:t>Erdei melléktermékek</w:t>
      </w:r>
    </w:p>
    <w:p w14:paraId="26A68DE2" w14:textId="77777777" w:rsidR="005F7528" w:rsidRPr="009C40DB" w:rsidRDefault="00E64578" w:rsidP="009C40DB">
      <w:pPr>
        <w:spacing w:line="360" w:lineRule="auto"/>
        <w:ind w:firstLine="709"/>
        <w:jc w:val="both"/>
        <w:rPr>
          <w:rFonts w:asciiTheme="majorHAnsi" w:hAnsiTheme="majorHAnsi" w:cstheme="majorHAnsi"/>
          <w:lang w:val="hu-HU"/>
        </w:rPr>
      </w:pPr>
      <w:sdt>
        <w:sdtPr>
          <w:rPr>
            <w:rFonts w:asciiTheme="majorHAnsi" w:hAnsiTheme="majorHAnsi" w:cstheme="majorHAnsi"/>
            <w:lang w:val="hu-HU"/>
          </w:rPr>
          <w:id w:val="18616241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7528" w:rsidRPr="009C40DB">
            <w:rPr>
              <w:rFonts w:ascii="Segoe UI Symbol" w:eastAsia="MS Gothic" w:hAnsi="Segoe UI Symbol" w:cs="Segoe UI Symbol"/>
              <w:lang w:val="hu-HU"/>
            </w:rPr>
            <w:t>☐</w:t>
          </w:r>
        </w:sdtContent>
      </w:sdt>
      <w:r w:rsidR="005F7528" w:rsidRPr="009C40DB">
        <w:rPr>
          <w:rFonts w:asciiTheme="majorHAnsi" w:hAnsiTheme="majorHAnsi" w:cstheme="majorHAnsi"/>
          <w:lang w:val="hu-HU"/>
        </w:rPr>
        <w:tab/>
        <w:t>Fatermékek és feldolgozott fatermékek</w:t>
      </w:r>
    </w:p>
    <w:p w14:paraId="5E9DDA16" w14:textId="77777777" w:rsidR="005F7528" w:rsidRPr="009C40DB" w:rsidRDefault="00E64578" w:rsidP="009C40DB">
      <w:pPr>
        <w:spacing w:line="360" w:lineRule="auto"/>
        <w:ind w:firstLine="709"/>
        <w:jc w:val="both"/>
        <w:rPr>
          <w:rFonts w:asciiTheme="majorHAnsi" w:hAnsiTheme="majorHAnsi" w:cstheme="majorHAnsi"/>
          <w:lang w:val="hu-HU"/>
        </w:rPr>
      </w:pPr>
      <w:sdt>
        <w:sdtPr>
          <w:rPr>
            <w:rFonts w:asciiTheme="majorHAnsi" w:hAnsiTheme="majorHAnsi" w:cstheme="majorHAnsi"/>
            <w:lang w:val="hu-HU"/>
          </w:rPr>
          <w:id w:val="-15008032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7528" w:rsidRPr="009C40DB">
            <w:rPr>
              <w:rFonts w:ascii="Segoe UI Symbol" w:eastAsia="MS Gothic" w:hAnsi="Segoe UI Symbol" w:cs="Segoe UI Symbol"/>
              <w:lang w:val="hu-HU"/>
            </w:rPr>
            <w:t>☐</w:t>
          </w:r>
        </w:sdtContent>
      </w:sdt>
      <w:r w:rsidR="005F7528" w:rsidRPr="009C40DB">
        <w:rPr>
          <w:rFonts w:asciiTheme="majorHAnsi" w:hAnsiTheme="majorHAnsi" w:cstheme="majorHAnsi"/>
          <w:lang w:val="hu-HU"/>
        </w:rPr>
        <w:tab/>
        <w:t>Mezőgazdaság (ideértve az állattartást is)</w:t>
      </w:r>
    </w:p>
    <w:p w14:paraId="68C466AA" w14:textId="77777777" w:rsidR="005F7528" w:rsidRPr="009C40DB" w:rsidRDefault="00E64578" w:rsidP="009C40DB">
      <w:pPr>
        <w:spacing w:line="360" w:lineRule="auto"/>
        <w:ind w:firstLine="709"/>
        <w:jc w:val="both"/>
        <w:rPr>
          <w:rFonts w:asciiTheme="majorHAnsi" w:hAnsiTheme="majorHAnsi" w:cstheme="majorHAnsi"/>
          <w:lang w:val="hu-HU"/>
        </w:rPr>
      </w:pPr>
      <w:sdt>
        <w:sdtPr>
          <w:rPr>
            <w:rFonts w:asciiTheme="majorHAnsi" w:hAnsiTheme="majorHAnsi" w:cstheme="majorHAnsi"/>
            <w:lang w:val="hu-HU"/>
          </w:rPr>
          <w:id w:val="19673109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7528" w:rsidRPr="009C40DB">
            <w:rPr>
              <w:rFonts w:ascii="Segoe UI Symbol" w:eastAsia="MS Gothic" w:hAnsi="Segoe UI Symbol" w:cs="Segoe UI Symbol"/>
              <w:lang w:val="hu-HU"/>
            </w:rPr>
            <w:t>☐</w:t>
          </w:r>
        </w:sdtContent>
      </w:sdt>
      <w:r w:rsidR="005F7528" w:rsidRPr="009C40DB">
        <w:rPr>
          <w:rFonts w:asciiTheme="majorHAnsi" w:hAnsiTheme="majorHAnsi" w:cstheme="majorHAnsi"/>
          <w:lang w:val="hu-HU"/>
        </w:rPr>
        <w:tab/>
        <w:t>Feldolgozott élelmiszer</w:t>
      </w:r>
    </w:p>
    <w:p w14:paraId="51A37E72" w14:textId="77777777" w:rsidR="005F7528" w:rsidRPr="009C40DB" w:rsidRDefault="00E64578" w:rsidP="009C40DB">
      <w:pPr>
        <w:spacing w:line="360" w:lineRule="auto"/>
        <w:ind w:firstLine="709"/>
        <w:jc w:val="both"/>
        <w:rPr>
          <w:rFonts w:asciiTheme="majorHAnsi" w:hAnsiTheme="majorHAnsi" w:cstheme="majorHAnsi"/>
          <w:lang w:val="hu-HU"/>
        </w:rPr>
      </w:pPr>
      <w:sdt>
        <w:sdtPr>
          <w:rPr>
            <w:rFonts w:asciiTheme="majorHAnsi" w:hAnsiTheme="majorHAnsi" w:cstheme="majorHAnsi"/>
            <w:lang w:val="hu-HU"/>
          </w:rPr>
          <w:id w:val="-1242636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7528" w:rsidRPr="009C40DB">
            <w:rPr>
              <w:rFonts w:ascii="Segoe UI Symbol" w:eastAsia="MS Gothic" w:hAnsi="Segoe UI Symbol" w:cs="Segoe UI Symbol"/>
              <w:lang w:val="hu-HU"/>
            </w:rPr>
            <w:t>☐</w:t>
          </w:r>
        </w:sdtContent>
      </w:sdt>
      <w:r w:rsidR="005F7528" w:rsidRPr="009C40DB">
        <w:rPr>
          <w:rFonts w:asciiTheme="majorHAnsi" w:hAnsiTheme="majorHAnsi" w:cstheme="majorHAnsi"/>
          <w:lang w:val="hu-HU"/>
        </w:rPr>
        <w:tab/>
        <w:t>Kézműves termékek gyártása természetes anyagokból</w:t>
      </w:r>
    </w:p>
    <w:p w14:paraId="0836AA78" w14:textId="33760DE2" w:rsidR="005F7528" w:rsidRPr="009C40DB" w:rsidRDefault="00E64578" w:rsidP="009C40DB">
      <w:pPr>
        <w:spacing w:line="360" w:lineRule="auto"/>
        <w:ind w:firstLine="709"/>
        <w:jc w:val="both"/>
        <w:rPr>
          <w:rFonts w:asciiTheme="majorHAnsi" w:hAnsiTheme="majorHAnsi" w:cstheme="majorHAnsi"/>
          <w:lang w:val="hu-HU"/>
        </w:rPr>
      </w:pPr>
      <w:sdt>
        <w:sdtPr>
          <w:rPr>
            <w:rFonts w:asciiTheme="majorHAnsi" w:hAnsiTheme="majorHAnsi" w:cstheme="majorHAnsi"/>
            <w:lang w:val="hu-HU"/>
          </w:rPr>
          <w:id w:val="535707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7528" w:rsidRPr="009C40DB">
            <w:rPr>
              <w:rFonts w:ascii="Segoe UI Symbol" w:eastAsia="MS Gothic" w:hAnsi="Segoe UI Symbol" w:cs="Segoe UI Symbol"/>
              <w:lang w:val="hu-HU"/>
            </w:rPr>
            <w:t>☐</w:t>
          </w:r>
        </w:sdtContent>
      </w:sdt>
      <w:r w:rsidR="005F7528" w:rsidRPr="009C40DB">
        <w:rPr>
          <w:rFonts w:asciiTheme="majorHAnsi" w:hAnsiTheme="majorHAnsi" w:cstheme="majorHAnsi"/>
          <w:lang w:val="hu-HU"/>
        </w:rPr>
        <w:tab/>
        <w:t>Egyéb (</w:t>
      </w:r>
      <w:r w:rsidR="008E40E4" w:rsidRPr="009C40DB">
        <w:rPr>
          <w:rFonts w:asciiTheme="majorHAnsi" w:hAnsiTheme="majorHAnsi" w:cstheme="majorHAnsi"/>
          <w:lang w:val="hu-HU"/>
        </w:rPr>
        <w:t>kérjük,</w:t>
      </w:r>
      <w:r w:rsidR="005F7528" w:rsidRPr="009C40DB">
        <w:rPr>
          <w:rFonts w:asciiTheme="majorHAnsi" w:hAnsiTheme="majorHAnsi" w:cstheme="majorHAnsi"/>
          <w:lang w:val="hu-HU"/>
        </w:rPr>
        <w:t xml:space="preserve"> nevezze meg):_____________________</w:t>
      </w:r>
    </w:p>
    <w:p w14:paraId="343662E9" w14:textId="77777777" w:rsidR="005F7528" w:rsidRPr="009C40DB" w:rsidRDefault="005F7528" w:rsidP="009C40DB">
      <w:pPr>
        <w:spacing w:line="360" w:lineRule="auto"/>
        <w:jc w:val="both"/>
        <w:rPr>
          <w:rFonts w:asciiTheme="majorHAnsi" w:hAnsiTheme="majorHAnsi" w:cstheme="majorHAnsi"/>
          <w:lang w:val="hu-HU"/>
        </w:rPr>
      </w:pPr>
    </w:p>
    <w:p w14:paraId="257D49A8" w14:textId="19EC042D" w:rsidR="005F7528" w:rsidRPr="009C40DB" w:rsidRDefault="005F7528" w:rsidP="009C40DB">
      <w:pPr>
        <w:jc w:val="both"/>
        <w:rPr>
          <w:rFonts w:asciiTheme="majorHAnsi" w:hAnsiTheme="majorHAnsi" w:cstheme="majorHAnsi"/>
          <w:lang w:val="hu-HU"/>
        </w:rPr>
      </w:pPr>
      <w:r w:rsidRPr="009C40DB">
        <w:rPr>
          <w:rFonts w:asciiTheme="majorHAnsi" w:hAnsiTheme="majorHAnsi" w:cstheme="majorHAnsi"/>
          <w:b/>
          <w:lang w:val="hu-HU"/>
        </w:rPr>
        <w:t>MEGJEGYZÉS</w:t>
      </w:r>
      <w:r w:rsidRPr="009C40DB">
        <w:rPr>
          <w:rFonts w:asciiTheme="majorHAnsi" w:hAnsiTheme="majorHAnsi" w:cstheme="majorHAnsi"/>
          <w:lang w:val="hu-HU"/>
        </w:rPr>
        <w:t>: Ha több helyre van szüksége, bővítheti a mezőket.</w:t>
      </w:r>
    </w:p>
    <w:p w14:paraId="527F70AC" w14:textId="77777777" w:rsidR="005F7528" w:rsidRPr="009C40DB" w:rsidRDefault="005F7528" w:rsidP="009C40DB">
      <w:pPr>
        <w:pStyle w:val="Listaszerbekezds"/>
        <w:jc w:val="both"/>
        <w:rPr>
          <w:rFonts w:asciiTheme="majorHAnsi" w:hAnsiTheme="majorHAnsi" w:cstheme="majorHAnsi"/>
          <w:sz w:val="24"/>
          <w:szCs w:val="24"/>
          <w:lang w:val="hu-HU"/>
        </w:rPr>
      </w:pPr>
    </w:p>
    <w:p w14:paraId="6D9B2F67" w14:textId="77777777" w:rsidR="008E40E4" w:rsidRPr="008C10B9" w:rsidRDefault="008E40E4" w:rsidP="005F7528">
      <w:pPr>
        <w:pStyle w:val="Listaszerbekezds"/>
        <w:rPr>
          <w:lang w:val="hu-HU"/>
        </w:rPr>
      </w:pPr>
    </w:p>
    <w:p w14:paraId="7E124AA0" w14:textId="77777777" w:rsidR="005F7528" w:rsidRPr="008C10B9" w:rsidRDefault="005F7528" w:rsidP="005F7528">
      <w:pPr>
        <w:pStyle w:val="Listaszerbekezds"/>
        <w:numPr>
          <w:ilvl w:val="0"/>
          <w:numId w:val="8"/>
        </w:numPr>
        <w:rPr>
          <w:b/>
          <w:lang w:val="hu-HU"/>
        </w:rPr>
      </w:pPr>
      <w:r w:rsidRPr="008C10B9">
        <w:rPr>
          <w:b/>
          <w:lang w:val="hu-HU"/>
        </w:rPr>
        <w:t>A PÁLYÁZÓ LEÍRÁSA</w:t>
      </w:r>
    </w:p>
    <w:p w14:paraId="1EC5DBA8" w14:textId="3B236AF6" w:rsidR="005F7528" w:rsidRDefault="005F7528" w:rsidP="009C40DB">
      <w:pPr>
        <w:jc w:val="both"/>
        <w:rPr>
          <w:rFonts w:asciiTheme="majorHAnsi" w:hAnsiTheme="majorHAnsi" w:cstheme="majorHAnsi"/>
          <w:i/>
          <w:lang w:val="hu-HU"/>
        </w:rPr>
      </w:pPr>
      <w:r w:rsidRPr="009C40DB">
        <w:rPr>
          <w:rFonts w:asciiTheme="majorHAnsi" w:hAnsiTheme="majorHAnsi" w:cstheme="majorHAnsi"/>
          <w:i/>
          <w:lang w:val="hu-HU"/>
        </w:rPr>
        <w:t xml:space="preserve">Kérjük, néhány mondatban mutassa be cégét, vállalkozását (annak méretét, alkalmazottak számát / </w:t>
      </w:r>
      <w:r w:rsidR="00D441E9">
        <w:rPr>
          <w:rFonts w:asciiTheme="majorHAnsi" w:hAnsiTheme="majorHAnsi" w:cstheme="majorHAnsi"/>
          <w:i/>
          <w:lang w:val="hu-HU"/>
        </w:rPr>
        <w:t>segítő</w:t>
      </w:r>
      <w:r w:rsidRPr="009C40DB">
        <w:rPr>
          <w:rFonts w:asciiTheme="majorHAnsi" w:hAnsiTheme="majorHAnsi" w:cstheme="majorHAnsi"/>
          <w:i/>
          <w:lang w:val="hu-HU"/>
        </w:rPr>
        <w:t xml:space="preserve"> családtagjait), a területen szerzett tapasztalataira összpontosítva.</w:t>
      </w:r>
    </w:p>
    <w:p w14:paraId="3B73E208" w14:textId="77777777" w:rsidR="00A737FD" w:rsidRPr="009C40DB" w:rsidRDefault="00A737FD" w:rsidP="009C40DB">
      <w:pPr>
        <w:jc w:val="both"/>
        <w:rPr>
          <w:rFonts w:asciiTheme="majorHAnsi" w:hAnsiTheme="majorHAnsi" w:cstheme="majorHAnsi"/>
          <w:i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F7528" w:rsidRPr="00DE11A7" w14:paraId="01E5BBC1" w14:textId="77777777" w:rsidTr="00C74B27">
        <w:tc>
          <w:tcPr>
            <w:tcW w:w="9062" w:type="dxa"/>
          </w:tcPr>
          <w:p w14:paraId="27887581" w14:textId="77777777" w:rsidR="005F7528" w:rsidRPr="00DE11A7" w:rsidRDefault="005F7528" w:rsidP="00C74B27">
            <w:pPr>
              <w:rPr>
                <w:lang w:val="en-GB"/>
              </w:rPr>
            </w:pPr>
          </w:p>
          <w:p w14:paraId="3910958E" w14:textId="77777777" w:rsidR="005F7528" w:rsidRPr="00DE11A7" w:rsidRDefault="005F7528" w:rsidP="00C74B27">
            <w:pPr>
              <w:rPr>
                <w:lang w:val="en-GB"/>
              </w:rPr>
            </w:pPr>
          </w:p>
          <w:p w14:paraId="4C462B32" w14:textId="77777777" w:rsidR="005F7528" w:rsidRPr="00DE11A7" w:rsidRDefault="005F7528" w:rsidP="00C74B27">
            <w:pPr>
              <w:rPr>
                <w:lang w:val="en-GB"/>
              </w:rPr>
            </w:pPr>
          </w:p>
          <w:p w14:paraId="3AF4095C" w14:textId="77777777" w:rsidR="005F7528" w:rsidRPr="00DE11A7" w:rsidRDefault="005F7528" w:rsidP="00C74B27">
            <w:pPr>
              <w:rPr>
                <w:lang w:val="en-GB"/>
              </w:rPr>
            </w:pPr>
          </w:p>
          <w:p w14:paraId="3F17F35A" w14:textId="77777777" w:rsidR="005F7528" w:rsidRPr="00DE11A7" w:rsidRDefault="005F7528" w:rsidP="00C74B27">
            <w:pPr>
              <w:rPr>
                <w:lang w:val="en-GB"/>
              </w:rPr>
            </w:pPr>
          </w:p>
          <w:p w14:paraId="14DF90E0" w14:textId="77777777" w:rsidR="005F7528" w:rsidRPr="00DE11A7" w:rsidRDefault="005F7528" w:rsidP="00C74B27">
            <w:pPr>
              <w:rPr>
                <w:lang w:val="en-GB"/>
              </w:rPr>
            </w:pPr>
          </w:p>
          <w:p w14:paraId="10B7DD30" w14:textId="77777777" w:rsidR="005F7528" w:rsidRDefault="005F7528" w:rsidP="00C74B27">
            <w:pPr>
              <w:rPr>
                <w:lang w:val="en-GB"/>
              </w:rPr>
            </w:pPr>
          </w:p>
          <w:p w14:paraId="1D7FDA9F" w14:textId="77777777" w:rsidR="0013172C" w:rsidRDefault="0013172C" w:rsidP="00C74B27">
            <w:pPr>
              <w:rPr>
                <w:lang w:val="en-GB"/>
              </w:rPr>
            </w:pPr>
          </w:p>
          <w:p w14:paraId="78AD3DA5" w14:textId="77777777" w:rsidR="005F7528" w:rsidRDefault="005F7528" w:rsidP="00C74B27">
            <w:pPr>
              <w:rPr>
                <w:lang w:val="en-GB"/>
              </w:rPr>
            </w:pPr>
          </w:p>
          <w:p w14:paraId="2922E086" w14:textId="77777777" w:rsidR="005F7528" w:rsidRDefault="005F7528" w:rsidP="00C74B27">
            <w:pPr>
              <w:rPr>
                <w:lang w:val="en-GB"/>
              </w:rPr>
            </w:pPr>
          </w:p>
          <w:p w14:paraId="3A0C38A4" w14:textId="77777777" w:rsidR="005F7528" w:rsidRPr="00DE11A7" w:rsidRDefault="005F7528" w:rsidP="00C74B27">
            <w:pPr>
              <w:rPr>
                <w:lang w:val="en-GB"/>
              </w:rPr>
            </w:pPr>
          </w:p>
        </w:tc>
      </w:tr>
    </w:tbl>
    <w:p w14:paraId="65609C39" w14:textId="77777777" w:rsidR="005F7528" w:rsidRPr="00DE11A7" w:rsidRDefault="005F7528" w:rsidP="005F7528">
      <w:pPr>
        <w:pStyle w:val="Listaszerbekezds"/>
        <w:rPr>
          <w:lang w:val="en-GB"/>
        </w:rPr>
      </w:pPr>
    </w:p>
    <w:p w14:paraId="465630FE" w14:textId="77777777" w:rsidR="005F7528" w:rsidRPr="00DE11A7" w:rsidRDefault="005F7528" w:rsidP="005F7528">
      <w:pPr>
        <w:pStyle w:val="Listaszerbekezds"/>
        <w:numPr>
          <w:ilvl w:val="0"/>
          <w:numId w:val="8"/>
        </w:numPr>
        <w:rPr>
          <w:b/>
          <w:lang w:val="en-GB"/>
        </w:rPr>
      </w:pPr>
      <w:r>
        <w:rPr>
          <w:b/>
          <w:lang w:val="en-GB"/>
        </w:rPr>
        <w:t>A VÁLLALKOZÁS LEÍRÁSA</w:t>
      </w:r>
    </w:p>
    <w:p w14:paraId="684466DD" w14:textId="21E29AF9" w:rsidR="005F7528" w:rsidRPr="009C40DB" w:rsidRDefault="005F7528" w:rsidP="009C40DB">
      <w:pPr>
        <w:jc w:val="both"/>
        <w:rPr>
          <w:rFonts w:asciiTheme="majorHAnsi" w:hAnsiTheme="majorHAnsi" w:cstheme="majorHAnsi"/>
          <w:i/>
          <w:lang w:val="hu-HU"/>
        </w:rPr>
      </w:pPr>
      <w:r w:rsidRPr="009C40DB">
        <w:rPr>
          <w:rFonts w:asciiTheme="majorHAnsi" w:hAnsiTheme="majorHAnsi" w:cstheme="majorHAnsi"/>
          <w:i/>
          <w:lang w:val="hu-HU"/>
        </w:rPr>
        <w:t xml:space="preserve">Kérjük, </w:t>
      </w:r>
      <w:r w:rsidR="008E40E4" w:rsidRPr="009C40DB">
        <w:rPr>
          <w:rFonts w:asciiTheme="majorHAnsi" w:hAnsiTheme="majorHAnsi" w:cstheme="majorHAnsi"/>
          <w:i/>
          <w:lang w:val="hu-HU"/>
        </w:rPr>
        <w:t>jellemezze vállalkozását/ üzleti tevékenységét/szervezetét</w:t>
      </w:r>
      <w:r w:rsidRPr="009C40DB">
        <w:rPr>
          <w:rFonts w:asciiTheme="majorHAnsi" w:hAnsiTheme="majorHAnsi" w:cstheme="majorHAnsi"/>
          <w:i/>
          <w:lang w:val="hu-HU"/>
        </w:rPr>
        <w:t xml:space="preserve"> a következő kérdések megválaszolásával:</w:t>
      </w:r>
    </w:p>
    <w:p w14:paraId="7A79DA2C" w14:textId="77777777" w:rsidR="00ED2ED0" w:rsidRPr="009C40DB" w:rsidRDefault="00ED2ED0" w:rsidP="009C40DB">
      <w:pPr>
        <w:jc w:val="both"/>
        <w:rPr>
          <w:rFonts w:asciiTheme="majorHAnsi" w:hAnsiTheme="majorHAnsi" w:cstheme="majorHAnsi"/>
          <w:i/>
          <w:lang w:val="hu-HU"/>
        </w:rPr>
      </w:pPr>
    </w:p>
    <w:p w14:paraId="232B2885" w14:textId="5C3D4274" w:rsidR="005F7528" w:rsidRPr="009C40DB" w:rsidRDefault="005F7528" w:rsidP="009C40DB">
      <w:pPr>
        <w:jc w:val="both"/>
        <w:rPr>
          <w:rFonts w:asciiTheme="majorHAnsi" w:hAnsiTheme="majorHAnsi" w:cstheme="majorHAnsi"/>
          <w:i/>
          <w:lang w:val="hu-HU"/>
        </w:rPr>
      </w:pPr>
      <w:r w:rsidRPr="009C40DB">
        <w:rPr>
          <w:rFonts w:asciiTheme="majorHAnsi" w:hAnsiTheme="majorHAnsi" w:cstheme="majorHAnsi"/>
          <w:i/>
          <w:lang w:val="hu-HU"/>
        </w:rPr>
        <w:t>Hol valósít</w:t>
      </w:r>
      <w:r w:rsidR="008E40E4" w:rsidRPr="009C40DB">
        <w:rPr>
          <w:rFonts w:asciiTheme="majorHAnsi" w:hAnsiTheme="majorHAnsi" w:cstheme="majorHAnsi"/>
          <w:i/>
          <w:lang w:val="hu-HU"/>
        </w:rPr>
        <w:t>j</w:t>
      </w:r>
      <w:r w:rsidRPr="009C40DB">
        <w:rPr>
          <w:rFonts w:asciiTheme="majorHAnsi" w:hAnsiTheme="majorHAnsi" w:cstheme="majorHAnsi"/>
          <w:i/>
          <w:lang w:val="hu-HU"/>
        </w:rPr>
        <w:t>a</w:t>
      </w:r>
      <w:r w:rsidR="008E40E4" w:rsidRPr="009C40DB">
        <w:rPr>
          <w:rFonts w:asciiTheme="majorHAnsi" w:hAnsiTheme="majorHAnsi" w:cstheme="majorHAnsi"/>
          <w:i/>
          <w:lang w:val="hu-HU"/>
        </w:rPr>
        <w:t xml:space="preserve"> meg vállalkozását/üzleti tevékenységét vagy működteti szervezetét</w:t>
      </w:r>
      <w:r w:rsidRPr="009C40DB">
        <w:rPr>
          <w:rFonts w:asciiTheme="majorHAnsi" w:hAnsiTheme="majorHAnsi" w:cstheme="majorHAnsi"/>
          <w:i/>
          <w:lang w:val="hu-HU"/>
        </w:rPr>
        <w:t>?</w:t>
      </w:r>
    </w:p>
    <w:p w14:paraId="49BE2FF0" w14:textId="72E12BF1" w:rsidR="005F7528" w:rsidRPr="009C40DB" w:rsidRDefault="005F7528" w:rsidP="009C40DB">
      <w:pPr>
        <w:jc w:val="both"/>
        <w:rPr>
          <w:rFonts w:asciiTheme="majorHAnsi" w:hAnsiTheme="majorHAnsi" w:cstheme="majorHAnsi"/>
          <w:i/>
          <w:lang w:val="hu-HU"/>
        </w:rPr>
      </w:pPr>
      <w:r w:rsidRPr="009C40DB">
        <w:rPr>
          <w:rFonts w:asciiTheme="majorHAnsi" w:hAnsiTheme="majorHAnsi" w:cstheme="majorHAnsi"/>
          <w:i/>
          <w:lang w:val="hu-HU"/>
        </w:rPr>
        <w:t xml:space="preserve">Ha Ön </w:t>
      </w:r>
      <w:r w:rsidR="008E40E4" w:rsidRPr="009C40DB">
        <w:rPr>
          <w:rFonts w:asciiTheme="majorHAnsi" w:hAnsiTheme="majorHAnsi" w:cstheme="majorHAnsi"/>
          <w:i/>
          <w:lang w:val="hu-HU"/>
        </w:rPr>
        <w:t>a vállalkozása</w:t>
      </w:r>
      <w:r w:rsidRPr="009C40DB">
        <w:rPr>
          <w:rFonts w:asciiTheme="majorHAnsi" w:hAnsiTheme="majorHAnsi" w:cstheme="majorHAnsi"/>
          <w:i/>
          <w:lang w:val="hu-HU"/>
        </w:rPr>
        <w:t xml:space="preserve"> </w:t>
      </w:r>
      <w:r w:rsidR="008E40E4" w:rsidRPr="009C40DB">
        <w:rPr>
          <w:rFonts w:asciiTheme="majorHAnsi" w:hAnsiTheme="majorHAnsi" w:cstheme="majorHAnsi"/>
          <w:i/>
          <w:lang w:val="hu-HU"/>
        </w:rPr>
        <w:t xml:space="preserve">révén </w:t>
      </w:r>
      <w:r w:rsidRPr="009C40DB">
        <w:rPr>
          <w:rFonts w:asciiTheme="majorHAnsi" w:hAnsiTheme="majorHAnsi" w:cstheme="majorHAnsi"/>
          <w:i/>
          <w:lang w:val="hu-HU"/>
        </w:rPr>
        <w:t>termék</w:t>
      </w:r>
      <w:r w:rsidR="00DB5FBA" w:rsidRPr="009C40DB">
        <w:rPr>
          <w:rFonts w:asciiTheme="majorHAnsi" w:hAnsiTheme="majorHAnsi" w:cstheme="majorHAnsi"/>
          <w:i/>
          <w:lang w:val="hu-HU"/>
        </w:rPr>
        <w:t>et</w:t>
      </w:r>
      <w:r w:rsidRPr="009C40DB">
        <w:rPr>
          <w:rFonts w:asciiTheme="majorHAnsi" w:hAnsiTheme="majorHAnsi" w:cstheme="majorHAnsi"/>
          <w:i/>
          <w:lang w:val="hu-HU"/>
        </w:rPr>
        <w:t xml:space="preserve"> </w:t>
      </w:r>
      <w:r w:rsidR="008E40E4" w:rsidRPr="009C40DB">
        <w:rPr>
          <w:rFonts w:asciiTheme="majorHAnsi" w:hAnsiTheme="majorHAnsi" w:cstheme="majorHAnsi"/>
          <w:i/>
          <w:lang w:val="hu-HU"/>
        </w:rPr>
        <w:t xml:space="preserve">állít elő </w:t>
      </w:r>
      <w:r w:rsidRPr="009C40DB">
        <w:rPr>
          <w:rFonts w:asciiTheme="majorHAnsi" w:hAnsiTheme="majorHAnsi" w:cstheme="majorHAnsi"/>
          <w:i/>
          <w:lang w:val="hu-HU"/>
        </w:rPr>
        <w:t xml:space="preserve">(nem szolgáltatás), akkor hol </w:t>
      </w:r>
      <w:r w:rsidR="008E40E4" w:rsidRPr="009C40DB">
        <w:rPr>
          <w:rFonts w:asciiTheme="majorHAnsi" w:hAnsiTheme="majorHAnsi" w:cstheme="majorHAnsi"/>
          <w:i/>
          <w:lang w:val="hu-HU"/>
        </w:rPr>
        <w:t xml:space="preserve">szerzi be hozzá </w:t>
      </w:r>
      <w:r w:rsidRPr="009C40DB">
        <w:rPr>
          <w:rFonts w:asciiTheme="majorHAnsi" w:hAnsiTheme="majorHAnsi" w:cstheme="majorHAnsi"/>
          <w:i/>
          <w:lang w:val="hu-HU"/>
        </w:rPr>
        <w:t>a</w:t>
      </w:r>
      <w:r w:rsidR="00D441E9">
        <w:rPr>
          <w:rFonts w:asciiTheme="majorHAnsi" w:hAnsiTheme="majorHAnsi" w:cstheme="majorHAnsi"/>
          <w:i/>
          <w:lang w:val="hu-HU"/>
        </w:rPr>
        <w:t>z alapanyagot</w:t>
      </w:r>
      <w:r w:rsidRPr="009C40DB">
        <w:rPr>
          <w:rFonts w:asciiTheme="majorHAnsi" w:hAnsiTheme="majorHAnsi" w:cstheme="majorHAnsi"/>
          <w:i/>
          <w:lang w:val="hu-HU"/>
        </w:rPr>
        <w:t xml:space="preserve"> / nyersanyagot?</w:t>
      </w:r>
    </w:p>
    <w:p w14:paraId="2041D7D1" w14:textId="33463B5F" w:rsidR="005F7528" w:rsidRPr="009C40DB" w:rsidRDefault="005F7528" w:rsidP="009C40DB">
      <w:pPr>
        <w:jc w:val="both"/>
        <w:rPr>
          <w:rFonts w:asciiTheme="majorHAnsi" w:hAnsiTheme="majorHAnsi" w:cstheme="majorHAnsi"/>
          <w:i/>
          <w:lang w:val="hu-HU"/>
        </w:rPr>
      </w:pPr>
      <w:r w:rsidRPr="009C40DB">
        <w:rPr>
          <w:rFonts w:asciiTheme="majorHAnsi" w:hAnsiTheme="majorHAnsi" w:cstheme="majorHAnsi"/>
          <w:i/>
          <w:lang w:val="hu-HU"/>
        </w:rPr>
        <w:t>Milyen</w:t>
      </w:r>
      <w:r w:rsidR="00D441E9">
        <w:rPr>
          <w:rFonts w:asciiTheme="majorHAnsi" w:hAnsiTheme="majorHAnsi" w:cstheme="majorHAnsi"/>
          <w:i/>
          <w:lang w:val="hu-HU"/>
        </w:rPr>
        <w:t>,</w:t>
      </w:r>
      <w:r w:rsidRPr="009C40DB">
        <w:rPr>
          <w:rFonts w:asciiTheme="majorHAnsi" w:hAnsiTheme="majorHAnsi" w:cstheme="majorHAnsi"/>
          <w:i/>
          <w:lang w:val="hu-HU"/>
        </w:rPr>
        <w:t xml:space="preserve"> </w:t>
      </w:r>
      <w:r w:rsidR="00367815">
        <w:rPr>
          <w:rFonts w:asciiTheme="majorHAnsi" w:hAnsiTheme="majorHAnsi" w:cstheme="majorHAnsi"/>
          <w:i/>
          <w:lang w:val="hu-HU"/>
        </w:rPr>
        <w:t xml:space="preserve">a </w:t>
      </w:r>
      <w:r w:rsidRPr="009C40DB">
        <w:rPr>
          <w:rFonts w:asciiTheme="majorHAnsi" w:hAnsiTheme="majorHAnsi" w:cstheme="majorHAnsi"/>
          <w:i/>
          <w:lang w:val="hu-HU"/>
        </w:rPr>
        <w:t>természet</w:t>
      </w:r>
      <w:r w:rsidR="00367815">
        <w:rPr>
          <w:rFonts w:asciiTheme="majorHAnsi" w:hAnsiTheme="majorHAnsi" w:cstheme="majorHAnsi"/>
          <w:i/>
          <w:lang w:val="hu-HU"/>
        </w:rPr>
        <w:t>ben megtalálható alapanyagot/nyersanyagot</w:t>
      </w:r>
      <w:r w:rsidRPr="009C40DB">
        <w:rPr>
          <w:rFonts w:asciiTheme="majorHAnsi" w:hAnsiTheme="majorHAnsi" w:cstheme="majorHAnsi"/>
          <w:i/>
          <w:lang w:val="hu-HU"/>
        </w:rPr>
        <w:t xml:space="preserve"> használ</w:t>
      </w:r>
      <w:r w:rsidR="008E40E4" w:rsidRPr="009C40DB">
        <w:rPr>
          <w:rFonts w:asciiTheme="majorHAnsi" w:hAnsiTheme="majorHAnsi" w:cstheme="majorHAnsi"/>
          <w:i/>
          <w:lang w:val="hu-HU"/>
        </w:rPr>
        <w:t xml:space="preserve"> fel</w:t>
      </w:r>
      <w:r w:rsidRPr="009C40DB">
        <w:rPr>
          <w:rFonts w:asciiTheme="majorHAnsi" w:hAnsiTheme="majorHAnsi" w:cstheme="majorHAnsi"/>
          <w:i/>
          <w:lang w:val="hu-HU"/>
        </w:rPr>
        <w:t>?</w:t>
      </w:r>
    </w:p>
    <w:p w14:paraId="1901274C" w14:textId="5FBCEF7C" w:rsidR="005F7528" w:rsidRPr="009C40DB" w:rsidRDefault="008E40E4" w:rsidP="009C40DB">
      <w:pPr>
        <w:jc w:val="both"/>
        <w:rPr>
          <w:rFonts w:asciiTheme="majorHAnsi" w:hAnsiTheme="majorHAnsi" w:cstheme="majorHAnsi"/>
          <w:i/>
          <w:lang w:val="hu-HU"/>
        </w:rPr>
      </w:pPr>
      <w:r w:rsidRPr="009C40DB">
        <w:rPr>
          <w:rFonts w:asciiTheme="majorHAnsi" w:hAnsiTheme="majorHAnsi" w:cstheme="majorHAnsi"/>
          <w:i/>
          <w:lang w:val="hu-HU"/>
        </w:rPr>
        <w:t xml:space="preserve">Vállalkozása/üzleti tevékenysége elősegíti </w:t>
      </w:r>
      <w:r w:rsidR="005F7528" w:rsidRPr="009C40DB">
        <w:rPr>
          <w:rFonts w:asciiTheme="majorHAnsi" w:hAnsiTheme="majorHAnsi" w:cstheme="majorHAnsi"/>
          <w:i/>
          <w:lang w:val="hu-HU"/>
        </w:rPr>
        <w:t xml:space="preserve">a hagyományos </w:t>
      </w:r>
      <w:r w:rsidR="00367815">
        <w:rPr>
          <w:rFonts w:asciiTheme="majorHAnsi" w:hAnsiTheme="majorHAnsi" w:cstheme="majorHAnsi"/>
          <w:i/>
          <w:lang w:val="hu-HU"/>
        </w:rPr>
        <w:t>foglalkozások</w:t>
      </w:r>
      <w:r w:rsidR="005F7528" w:rsidRPr="009C40DB">
        <w:rPr>
          <w:rFonts w:asciiTheme="majorHAnsi" w:hAnsiTheme="majorHAnsi" w:cstheme="majorHAnsi"/>
          <w:i/>
          <w:lang w:val="hu-HU"/>
        </w:rPr>
        <w:t>, valamint a természeti és kulturális örökség megőrzés</w:t>
      </w:r>
      <w:r w:rsidR="00F73426" w:rsidRPr="009C40DB">
        <w:rPr>
          <w:rFonts w:asciiTheme="majorHAnsi" w:hAnsiTheme="majorHAnsi" w:cstheme="majorHAnsi"/>
          <w:i/>
          <w:lang w:val="hu-HU"/>
        </w:rPr>
        <w:t>é</w:t>
      </w:r>
      <w:r w:rsidRPr="009C40DB">
        <w:rPr>
          <w:rFonts w:asciiTheme="majorHAnsi" w:hAnsiTheme="majorHAnsi" w:cstheme="majorHAnsi"/>
          <w:i/>
          <w:lang w:val="hu-HU"/>
        </w:rPr>
        <w:t>t</w:t>
      </w:r>
      <w:r w:rsidR="005F7528" w:rsidRPr="009C40DB">
        <w:rPr>
          <w:rFonts w:asciiTheme="majorHAnsi" w:hAnsiTheme="majorHAnsi" w:cstheme="majorHAnsi"/>
          <w:i/>
          <w:lang w:val="hu-HU"/>
        </w:rPr>
        <w:t xml:space="preserve"> és előmozdítás</w:t>
      </w:r>
      <w:r w:rsidR="00F73426" w:rsidRPr="009C40DB">
        <w:rPr>
          <w:rFonts w:asciiTheme="majorHAnsi" w:hAnsiTheme="majorHAnsi" w:cstheme="majorHAnsi"/>
          <w:i/>
          <w:lang w:val="hu-HU"/>
        </w:rPr>
        <w:t>á</w:t>
      </w:r>
      <w:r w:rsidRPr="009C40DB">
        <w:rPr>
          <w:rFonts w:asciiTheme="majorHAnsi" w:hAnsiTheme="majorHAnsi" w:cstheme="majorHAnsi"/>
          <w:i/>
          <w:lang w:val="hu-HU"/>
        </w:rPr>
        <w:t>t</w:t>
      </w:r>
      <w:r w:rsidR="005F7528" w:rsidRPr="009C40DB">
        <w:rPr>
          <w:rFonts w:asciiTheme="majorHAnsi" w:hAnsiTheme="majorHAnsi" w:cstheme="majorHAnsi"/>
          <w:i/>
          <w:lang w:val="hu-HU"/>
        </w:rPr>
        <w:t>?</w:t>
      </w:r>
    </w:p>
    <w:p w14:paraId="5C4D5531" w14:textId="2E7BF256" w:rsidR="005F7528" w:rsidRPr="009C40DB" w:rsidRDefault="005F7528" w:rsidP="009C40DB">
      <w:pPr>
        <w:jc w:val="both"/>
        <w:rPr>
          <w:rFonts w:asciiTheme="majorHAnsi" w:hAnsiTheme="majorHAnsi" w:cstheme="majorHAnsi"/>
          <w:i/>
          <w:lang w:val="hu-HU"/>
        </w:rPr>
      </w:pPr>
      <w:r w:rsidRPr="009C40DB">
        <w:rPr>
          <w:rFonts w:asciiTheme="majorHAnsi" w:hAnsiTheme="majorHAnsi" w:cstheme="majorHAnsi"/>
          <w:i/>
          <w:lang w:val="hu-HU"/>
        </w:rPr>
        <w:t>Melyek a</w:t>
      </w:r>
      <w:r w:rsidR="00F73426" w:rsidRPr="009C40DB">
        <w:rPr>
          <w:rFonts w:asciiTheme="majorHAnsi" w:hAnsiTheme="majorHAnsi" w:cstheme="majorHAnsi"/>
          <w:i/>
          <w:lang w:val="hu-HU"/>
        </w:rPr>
        <w:t xml:space="preserve">z Ön vállalkozásának </w:t>
      </w:r>
      <w:r w:rsidRPr="009C40DB">
        <w:rPr>
          <w:rFonts w:asciiTheme="majorHAnsi" w:hAnsiTheme="majorHAnsi" w:cstheme="majorHAnsi"/>
          <w:i/>
          <w:lang w:val="hu-HU"/>
        </w:rPr>
        <w:t>környezetre gyakorolt ​​negatív hatás</w:t>
      </w:r>
      <w:r w:rsidR="00F73426" w:rsidRPr="009C40DB">
        <w:rPr>
          <w:rFonts w:asciiTheme="majorHAnsi" w:hAnsiTheme="majorHAnsi" w:cstheme="majorHAnsi"/>
          <w:i/>
          <w:lang w:val="hu-HU"/>
        </w:rPr>
        <w:t>ai</w:t>
      </w:r>
      <w:r w:rsidRPr="009C40DB">
        <w:rPr>
          <w:rFonts w:asciiTheme="majorHAnsi" w:hAnsiTheme="majorHAnsi" w:cstheme="majorHAnsi"/>
          <w:i/>
          <w:lang w:val="hu-HU"/>
        </w:rPr>
        <w:t>?</w:t>
      </w:r>
    </w:p>
    <w:p w14:paraId="1DCA16B0" w14:textId="6B4B75B9" w:rsidR="005F7528" w:rsidRPr="009C40DB" w:rsidRDefault="005F7528" w:rsidP="009C40DB">
      <w:pPr>
        <w:jc w:val="both"/>
        <w:rPr>
          <w:rFonts w:asciiTheme="majorHAnsi" w:hAnsiTheme="majorHAnsi" w:cstheme="majorHAnsi"/>
          <w:i/>
          <w:lang w:val="hu-HU"/>
        </w:rPr>
      </w:pPr>
      <w:r w:rsidRPr="009C40DB">
        <w:rPr>
          <w:rFonts w:asciiTheme="majorHAnsi" w:hAnsiTheme="majorHAnsi" w:cstheme="majorHAnsi"/>
          <w:i/>
          <w:lang w:val="hu-HU"/>
        </w:rPr>
        <w:t xml:space="preserve">Az </w:t>
      </w:r>
      <w:r w:rsidR="00906C6A" w:rsidRPr="009C40DB">
        <w:rPr>
          <w:rFonts w:asciiTheme="majorHAnsi" w:hAnsiTheme="majorHAnsi" w:cstheme="majorHAnsi"/>
          <w:i/>
          <w:lang w:val="hu-HU"/>
        </w:rPr>
        <w:t xml:space="preserve">Önéhez hasonló </w:t>
      </w:r>
      <w:r w:rsidRPr="009C40DB">
        <w:rPr>
          <w:rFonts w:asciiTheme="majorHAnsi" w:hAnsiTheme="majorHAnsi" w:cstheme="majorHAnsi"/>
          <w:i/>
          <w:lang w:val="hu-HU"/>
        </w:rPr>
        <w:t>üzleti modell</w:t>
      </w:r>
      <w:r w:rsidR="00906C6A" w:rsidRPr="009C40DB">
        <w:rPr>
          <w:rFonts w:asciiTheme="majorHAnsi" w:hAnsiTheme="majorHAnsi" w:cstheme="majorHAnsi"/>
          <w:i/>
          <w:lang w:val="hu-HU"/>
        </w:rPr>
        <w:t>el</w:t>
      </w:r>
      <w:r w:rsidRPr="009C40DB">
        <w:rPr>
          <w:rFonts w:asciiTheme="majorHAnsi" w:hAnsiTheme="majorHAnsi" w:cstheme="majorHAnsi"/>
          <w:i/>
          <w:lang w:val="hu-HU"/>
        </w:rPr>
        <w:t xml:space="preserve"> / szolgáltatás</w:t>
      </w:r>
      <w:r w:rsidR="00906C6A" w:rsidRPr="009C40DB">
        <w:rPr>
          <w:rFonts w:asciiTheme="majorHAnsi" w:hAnsiTheme="majorHAnsi" w:cstheme="majorHAnsi"/>
          <w:i/>
          <w:lang w:val="hu-HU"/>
        </w:rPr>
        <w:t>sal</w:t>
      </w:r>
      <w:r w:rsidRPr="009C40DB">
        <w:rPr>
          <w:rFonts w:asciiTheme="majorHAnsi" w:hAnsiTheme="majorHAnsi" w:cstheme="majorHAnsi"/>
          <w:i/>
          <w:lang w:val="hu-HU"/>
        </w:rPr>
        <w:t xml:space="preserve"> rendelkező vállalkozás már létezik a régióban?</w:t>
      </w:r>
    </w:p>
    <w:p w14:paraId="6CD52844" w14:textId="607EF6E6" w:rsidR="005F7528" w:rsidRPr="009C40DB" w:rsidRDefault="005F7528" w:rsidP="009C40DB">
      <w:pPr>
        <w:jc w:val="both"/>
        <w:rPr>
          <w:rFonts w:asciiTheme="majorHAnsi" w:hAnsiTheme="majorHAnsi" w:cstheme="majorHAnsi"/>
          <w:i/>
          <w:lang w:val="hu-HU"/>
        </w:rPr>
      </w:pPr>
      <w:r w:rsidRPr="009C40DB">
        <w:rPr>
          <w:rFonts w:asciiTheme="majorHAnsi" w:hAnsiTheme="majorHAnsi" w:cstheme="majorHAnsi"/>
          <w:i/>
          <w:lang w:val="hu-HU"/>
        </w:rPr>
        <w:t>Milyen előny</w:t>
      </w:r>
      <w:r w:rsidR="00517A47" w:rsidRPr="009C40DB">
        <w:rPr>
          <w:rFonts w:asciiTheme="majorHAnsi" w:hAnsiTheme="majorHAnsi" w:cstheme="majorHAnsi"/>
          <w:i/>
          <w:lang w:val="hu-HU"/>
        </w:rPr>
        <w:t>ei</w:t>
      </w:r>
      <w:r w:rsidR="00906C6A" w:rsidRPr="009C40DB">
        <w:rPr>
          <w:rFonts w:asciiTheme="majorHAnsi" w:hAnsiTheme="majorHAnsi" w:cstheme="majorHAnsi"/>
          <w:i/>
          <w:lang w:val="hu-HU"/>
        </w:rPr>
        <w:t xml:space="preserve">t látja </w:t>
      </w:r>
      <w:r w:rsidR="00517A47" w:rsidRPr="009C40DB">
        <w:rPr>
          <w:rFonts w:asciiTheme="majorHAnsi" w:hAnsiTheme="majorHAnsi" w:cstheme="majorHAnsi"/>
          <w:i/>
          <w:lang w:val="hu-HU"/>
        </w:rPr>
        <w:t xml:space="preserve">az Ön üzleti vállalkozásának / </w:t>
      </w:r>
      <w:r w:rsidR="00906C6A" w:rsidRPr="009C40DB">
        <w:rPr>
          <w:rFonts w:asciiTheme="majorHAnsi" w:hAnsiTheme="majorHAnsi" w:cstheme="majorHAnsi"/>
          <w:i/>
          <w:lang w:val="hu-HU"/>
        </w:rPr>
        <w:t>tevékenységének</w:t>
      </w:r>
      <w:r w:rsidRPr="009C40DB">
        <w:rPr>
          <w:rFonts w:asciiTheme="majorHAnsi" w:hAnsiTheme="majorHAnsi" w:cstheme="majorHAnsi"/>
          <w:i/>
          <w:lang w:val="hu-HU"/>
        </w:rPr>
        <w:t xml:space="preserve"> a versenytársa</w:t>
      </w:r>
      <w:r w:rsidR="00517A47" w:rsidRPr="009C40DB">
        <w:rPr>
          <w:rFonts w:asciiTheme="majorHAnsi" w:hAnsiTheme="majorHAnsi" w:cstheme="majorHAnsi"/>
          <w:i/>
          <w:lang w:val="hu-HU"/>
        </w:rPr>
        <w:t>khoz képest</w:t>
      </w:r>
      <w:r w:rsidRPr="009C40DB">
        <w:rPr>
          <w:rFonts w:asciiTheme="majorHAnsi" w:hAnsiTheme="majorHAnsi" w:cstheme="majorHAnsi"/>
          <w:i/>
          <w:lang w:val="hu-HU"/>
        </w:rPr>
        <w:t>?</w:t>
      </w:r>
    </w:p>
    <w:p w14:paraId="487699BC" w14:textId="77777777" w:rsidR="005F7528" w:rsidRPr="00517A47" w:rsidRDefault="005F7528" w:rsidP="005F7528">
      <w:pPr>
        <w:rPr>
          <w:rFonts w:asciiTheme="majorHAnsi" w:hAnsiTheme="majorHAnsi" w:cstheme="majorHAnsi"/>
          <w:sz w:val="22"/>
          <w:szCs w:val="22"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F7528" w:rsidRPr="00DE11A7" w14:paraId="474AEDCE" w14:textId="77777777" w:rsidTr="00C74B27">
        <w:tc>
          <w:tcPr>
            <w:tcW w:w="9062" w:type="dxa"/>
          </w:tcPr>
          <w:p w14:paraId="08F4A3D5" w14:textId="77777777" w:rsidR="005F7528" w:rsidRPr="00DE11A7" w:rsidRDefault="005F7528" w:rsidP="00C74B27">
            <w:pPr>
              <w:rPr>
                <w:lang w:val="en-GB"/>
              </w:rPr>
            </w:pPr>
          </w:p>
          <w:p w14:paraId="2C3DD063" w14:textId="77777777" w:rsidR="005F7528" w:rsidRPr="00DE11A7" w:rsidRDefault="005F7528" w:rsidP="00C74B27">
            <w:pPr>
              <w:rPr>
                <w:lang w:val="en-GB"/>
              </w:rPr>
            </w:pPr>
          </w:p>
          <w:p w14:paraId="5A702DAC" w14:textId="77777777" w:rsidR="005F7528" w:rsidRPr="00DE11A7" w:rsidRDefault="005F7528" w:rsidP="00C74B27">
            <w:pPr>
              <w:rPr>
                <w:lang w:val="en-GB"/>
              </w:rPr>
            </w:pPr>
          </w:p>
          <w:p w14:paraId="1C94F2CF" w14:textId="77777777" w:rsidR="005F7528" w:rsidRDefault="005F7528" w:rsidP="00C74B27">
            <w:pPr>
              <w:rPr>
                <w:lang w:val="en-GB"/>
              </w:rPr>
            </w:pPr>
          </w:p>
          <w:p w14:paraId="5C52DC8B" w14:textId="77777777" w:rsidR="00A737FD" w:rsidRDefault="00A737FD" w:rsidP="00C74B27">
            <w:pPr>
              <w:rPr>
                <w:lang w:val="en-GB"/>
              </w:rPr>
            </w:pPr>
          </w:p>
          <w:p w14:paraId="71E3ACC4" w14:textId="77777777" w:rsidR="00A737FD" w:rsidRDefault="00A737FD" w:rsidP="00C74B27">
            <w:pPr>
              <w:rPr>
                <w:lang w:val="en-GB"/>
              </w:rPr>
            </w:pPr>
          </w:p>
          <w:p w14:paraId="0BF64C5F" w14:textId="77777777" w:rsidR="00517A47" w:rsidRDefault="00517A47" w:rsidP="00C74B27">
            <w:pPr>
              <w:rPr>
                <w:lang w:val="en-GB"/>
              </w:rPr>
            </w:pPr>
          </w:p>
          <w:p w14:paraId="02DC8B8B" w14:textId="77777777" w:rsidR="00517A47" w:rsidRDefault="00517A47" w:rsidP="00C74B27">
            <w:pPr>
              <w:rPr>
                <w:lang w:val="en-GB"/>
              </w:rPr>
            </w:pPr>
          </w:p>
          <w:p w14:paraId="4CF2CAD8" w14:textId="77777777" w:rsidR="0013172C" w:rsidRDefault="0013172C" w:rsidP="00C74B27">
            <w:pPr>
              <w:rPr>
                <w:lang w:val="en-GB"/>
              </w:rPr>
            </w:pPr>
          </w:p>
          <w:p w14:paraId="195CAC71" w14:textId="77777777" w:rsidR="0013172C" w:rsidRDefault="0013172C" w:rsidP="00C74B27">
            <w:pPr>
              <w:rPr>
                <w:lang w:val="en-GB"/>
              </w:rPr>
            </w:pPr>
          </w:p>
          <w:p w14:paraId="13503B14" w14:textId="77777777" w:rsidR="0013172C" w:rsidRDefault="0013172C" w:rsidP="00C74B27">
            <w:pPr>
              <w:rPr>
                <w:lang w:val="en-GB"/>
              </w:rPr>
            </w:pPr>
            <w:bookmarkStart w:id="0" w:name="_GoBack"/>
            <w:bookmarkEnd w:id="0"/>
          </w:p>
          <w:p w14:paraId="61E1FB5B" w14:textId="77777777" w:rsidR="00517A47" w:rsidRDefault="00517A47" w:rsidP="00C74B27">
            <w:pPr>
              <w:rPr>
                <w:lang w:val="en-GB"/>
              </w:rPr>
            </w:pPr>
          </w:p>
          <w:p w14:paraId="3574C42D" w14:textId="77777777" w:rsidR="00517A47" w:rsidRDefault="00517A47" w:rsidP="00C74B27">
            <w:pPr>
              <w:rPr>
                <w:lang w:val="en-GB"/>
              </w:rPr>
            </w:pPr>
          </w:p>
          <w:p w14:paraId="5B96D554" w14:textId="77777777" w:rsidR="00517A47" w:rsidRDefault="00517A47" w:rsidP="00C74B27">
            <w:pPr>
              <w:rPr>
                <w:lang w:val="en-GB"/>
              </w:rPr>
            </w:pPr>
          </w:p>
          <w:p w14:paraId="4482CF55" w14:textId="77777777" w:rsidR="00517A47" w:rsidRDefault="00517A47" w:rsidP="00C74B27">
            <w:pPr>
              <w:rPr>
                <w:lang w:val="en-GB"/>
              </w:rPr>
            </w:pPr>
          </w:p>
          <w:p w14:paraId="290BDDDB" w14:textId="77777777" w:rsidR="005F7528" w:rsidRPr="00DE11A7" w:rsidRDefault="005F7528" w:rsidP="00C74B27">
            <w:pPr>
              <w:rPr>
                <w:lang w:val="en-GB"/>
              </w:rPr>
            </w:pPr>
          </w:p>
        </w:tc>
      </w:tr>
    </w:tbl>
    <w:p w14:paraId="2091CA1C" w14:textId="77777777" w:rsidR="005F7528" w:rsidRPr="00DE11A7" w:rsidRDefault="005F7528" w:rsidP="005F7528">
      <w:pPr>
        <w:rPr>
          <w:lang w:val="en-GB"/>
        </w:rPr>
      </w:pPr>
    </w:p>
    <w:p w14:paraId="14035896" w14:textId="03FDC736" w:rsidR="005F7528" w:rsidRDefault="008F38D8" w:rsidP="005F7528">
      <w:pPr>
        <w:pStyle w:val="Listaszerbekezds"/>
        <w:numPr>
          <w:ilvl w:val="0"/>
          <w:numId w:val="8"/>
        </w:numPr>
        <w:rPr>
          <w:b/>
          <w:lang w:val="en-GB"/>
        </w:rPr>
      </w:pPr>
      <w:r>
        <w:rPr>
          <w:b/>
          <w:lang w:val="en-GB"/>
        </w:rPr>
        <w:t>EGYÜTTMŰKÖDÉS</w:t>
      </w:r>
    </w:p>
    <w:p w14:paraId="5B458034" w14:textId="4A231C0D" w:rsidR="00F2237F" w:rsidRPr="009C40DB" w:rsidRDefault="00E51430" w:rsidP="009C40DB">
      <w:pPr>
        <w:jc w:val="both"/>
        <w:rPr>
          <w:rFonts w:asciiTheme="majorHAnsi" w:hAnsiTheme="majorHAnsi" w:cstheme="majorHAnsi"/>
          <w:i/>
          <w:lang w:val="hu-HU"/>
        </w:rPr>
      </w:pPr>
      <w:r w:rsidRPr="009C40DB">
        <w:rPr>
          <w:rFonts w:asciiTheme="majorHAnsi" w:hAnsiTheme="majorHAnsi" w:cstheme="majorHAnsi"/>
          <w:i/>
          <w:lang w:val="hu-HU"/>
        </w:rPr>
        <w:t>Kérjük,</w:t>
      </w:r>
      <w:r w:rsidR="00DB5FBA" w:rsidRPr="009C40DB">
        <w:rPr>
          <w:rFonts w:asciiTheme="majorHAnsi" w:hAnsiTheme="majorHAnsi" w:cstheme="majorHAnsi"/>
          <w:i/>
          <w:lang w:val="hu-HU"/>
        </w:rPr>
        <w:t xml:space="preserve"> írja le, hogy Ön a vállalkozása/üzleti tevékenysége során együttműködik</w:t>
      </w:r>
      <w:r w:rsidR="00DA7EF2">
        <w:rPr>
          <w:rFonts w:asciiTheme="majorHAnsi" w:hAnsiTheme="majorHAnsi" w:cstheme="majorHAnsi"/>
          <w:i/>
          <w:lang w:val="hu-HU"/>
        </w:rPr>
        <w:t>-e</w:t>
      </w:r>
      <w:r w:rsidR="008F38D8" w:rsidRPr="009C40DB">
        <w:rPr>
          <w:rFonts w:asciiTheme="majorHAnsi" w:hAnsiTheme="majorHAnsi" w:cstheme="majorHAnsi"/>
          <w:i/>
          <w:lang w:val="hu-HU"/>
        </w:rPr>
        <w:t xml:space="preserve"> más személyekkel, vállalkozásokkal</w:t>
      </w:r>
      <w:r w:rsidR="00795980" w:rsidRPr="009C40DB">
        <w:rPr>
          <w:rFonts w:asciiTheme="majorHAnsi" w:hAnsiTheme="majorHAnsi" w:cstheme="majorHAnsi"/>
          <w:i/>
          <w:lang w:val="hu-HU"/>
        </w:rPr>
        <w:t>?</w:t>
      </w:r>
      <w:r w:rsidR="00AC63B0" w:rsidRPr="009C40DB">
        <w:rPr>
          <w:rFonts w:asciiTheme="majorHAnsi" w:hAnsiTheme="majorHAnsi" w:cstheme="majorHAnsi"/>
          <w:i/>
          <w:lang w:val="hu-HU"/>
        </w:rPr>
        <w:t xml:space="preserve"> </w:t>
      </w:r>
      <w:r w:rsidR="00795980" w:rsidRPr="009C40DB">
        <w:rPr>
          <w:rFonts w:asciiTheme="majorHAnsi" w:hAnsiTheme="majorHAnsi" w:cstheme="majorHAnsi"/>
          <w:i/>
          <w:lang w:val="hu-HU"/>
        </w:rPr>
        <w:t xml:space="preserve">Ha igen, </w:t>
      </w:r>
      <w:r w:rsidR="00D41CF2" w:rsidRPr="009C40DB">
        <w:rPr>
          <w:rFonts w:asciiTheme="majorHAnsi" w:hAnsiTheme="majorHAnsi" w:cstheme="majorHAnsi"/>
          <w:i/>
          <w:lang w:val="hu-HU"/>
        </w:rPr>
        <w:t>kérjük,</w:t>
      </w:r>
      <w:r w:rsidR="00F2237F" w:rsidRPr="009C40DB">
        <w:rPr>
          <w:rFonts w:asciiTheme="majorHAnsi" w:hAnsiTheme="majorHAnsi" w:cstheme="majorHAnsi"/>
          <w:i/>
          <w:lang w:val="hu-HU"/>
        </w:rPr>
        <w:t xml:space="preserve"> fejtse ki a szerepüket, valamint </w:t>
      </w:r>
      <w:r w:rsidR="002C2E88" w:rsidRPr="009C40DB">
        <w:rPr>
          <w:rFonts w:asciiTheme="majorHAnsi" w:hAnsiTheme="majorHAnsi" w:cstheme="majorHAnsi"/>
          <w:i/>
          <w:lang w:val="hu-HU"/>
        </w:rPr>
        <w:t>jellemezze, hogy</w:t>
      </w:r>
      <w:r w:rsidR="00F2237F" w:rsidRPr="009C40DB">
        <w:rPr>
          <w:rFonts w:asciiTheme="majorHAnsi" w:hAnsiTheme="majorHAnsi" w:cstheme="majorHAnsi"/>
          <w:i/>
          <w:lang w:val="hu-HU"/>
        </w:rPr>
        <w:t xml:space="preserve"> </w:t>
      </w:r>
      <w:r w:rsidR="002C2E88" w:rsidRPr="009C40DB">
        <w:rPr>
          <w:rFonts w:asciiTheme="majorHAnsi" w:hAnsiTheme="majorHAnsi" w:cstheme="majorHAnsi"/>
          <w:i/>
          <w:lang w:val="hu-HU"/>
        </w:rPr>
        <w:t>az ő közreműködésük, hogyan segíti a vállalkozásának kialakítását, fejlődését.</w:t>
      </w:r>
      <w:r w:rsidR="00DB5FBA" w:rsidRPr="009C40DB">
        <w:rPr>
          <w:rFonts w:asciiTheme="majorHAnsi" w:hAnsiTheme="majorHAnsi" w:cstheme="majorHAnsi"/>
          <w:i/>
          <w:lang w:val="hu-HU"/>
        </w:rPr>
        <w:t xml:space="preserve"> Ha nem, tervez</w:t>
      </w:r>
      <w:r w:rsidR="00DA7EF2">
        <w:rPr>
          <w:rFonts w:asciiTheme="majorHAnsi" w:hAnsiTheme="majorHAnsi" w:cstheme="majorHAnsi"/>
          <w:i/>
          <w:lang w:val="hu-HU"/>
        </w:rPr>
        <w:t>-e</w:t>
      </w:r>
      <w:r w:rsidR="00DB5FBA" w:rsidRPr="009C40DB">
        <w:rPr>
          <w:rFonts w:asciiTheme="majorHAnsi" w:hAnsiTheme="majorHAnsi" w:cstheme="majorHAnsi"/>
          <w:i/>
          <w:lang w:val="hu-HU"/>
        </w:rPr>
        <w:t xml:space="preserve"> jövőbeni együttműködést más személyekkel/vállalkozásokkal/szervezetekkel?</w:t>
      </w:r>
    </w:p>
    <w:p w14:paraId="5F6A1FBF" w14:textId="553CF0AE" w:rsidR="005F7528" w:rsidRPr="00DE11A7" w:rsidRDefault="005F7528" w:rsidP="005F7528">
      <w:pPr>
        <w:rPr>
          <w:i/>
          <w:lang w:val="en-GB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F7528" w14:paraId="656A0A73" w14:textId="77777777" w:rsidTr="00C74B27">
        <w:tc>
          <w:tcPr>
            <w:tcW w:w="9062" w:type="dxa"/>
          </w:tcPr>
          <w:p w14:paraId="0550D781" w14:textId="77777777" w:rsidR="005F7528" w:rsidRDefault="005F7528" w:rsidP="00C74B27">
            <w:pPr>
              <w:rPr>
                <w:b/>
                <w:lang w:val="en-GB"/>
              </w:rPr>
            </w:pPr>
          </w:p>
          <w:p w14:paraId="09681FAC" w14:textId="77777777" w:rsidR="005F7528" w:rsidRDefault="005F7528" w:rsidP="00C74B27">
            <w:pPr>
              <w:rPr>
                <w:b/>
                <w:lang w:val="en-GB"/>
              </w:rPr>
            </w:pPr>
          </w:p>
          <w:p w14:paraId="7A93B89C" w14:textId="77777777" w:rsidR="005F7528" w:rsidRDefault="005F7528" w:rsidP="00C74B27">
            <w:pPr>
              <w:rPr>
                <w:b/>
                <w:lang w:val="en-GB"/>
              </w:rPr>
            </w:pPr>
          </w:p>
          <w:p w14:paraId="101E428B" w14:textId="77777777" w:rsidR="005F7528" w:rsidRDefault="005F7528" w:rsidP="00C74B27">
            <w:pPr>
              <w:rPr>
                <w:b/>
                <w:lang w:val="en-GB"/>
              </w:rPr>
            </w:pPr>
          </w:p>
          <w:p w14:paraId="73EB8A5C" w14:textId="77777777" w:rsidR="005F7528" w:rsidRDefault="005F7528" w:rsidP="00C74B27">
            <w:pPr>
              <w:rPr>
                <w:b/>
                <w:lang w:val="en-GB"/>
              </w:rPr>
            </w:pPr>
          </w:p>
          <w:p w14:paraId="2E27F0A5" w14:textId="77777777" w:rsidR="005F7528" w:rsidRDefault="005F7528" w:rsidP="00C74B27">
            <w:pPr>
              <w:rPr>
                <w:b/>
                <w:lang w:val="en-GB"/>
              </w:rPr>
            </w:pPr>
          </w:p>
          <w:p w14:paraId="4D47C248" w14:textId="77777777" w:rsidR="005F7528" w:rsidRDefault="005F7528" w:rsidP="00C74B27">
            <w:pPr>
              <w:rPr>
                <w:b/>
                <w:lang w:val="en-GB"/>
              </w:rPr>
            </w:pPr>
          </w:p>
          <w:p w14:paraId="54F523EA" w14:textId="77777777" w:rsidR="005F7528" w:rsidRDefault="005F7528" w:rsidP="00C74B27">
            <w:pPr>
              <w:rPr>
                <w:b/>
                <w:lang w:val="en-GB"/>
              </w:rPr>
            </w:pPr>
          </w:p>
          <w:p w14:paraId="5B6FA717" w14:textId="77777777" w:rsidR="005F7528" w:rsidRDefault="005F7528" w:rsidP="00C74B27">
            <w:pPr>
              <w:rPr>
                <w:b/>
                <w:lang w:val="en-GB"/>
              </w:rPr>
            </w:pPr>
          </w:p>
        </w:tc>
      </w:tr>
    </w:tbl>
    <w:p w14:paraId="301FC99A" w14:textId="77777777" w:rsidR="005F7528" w:rsidRPr="00DE11A7" w:rsidRDefault="005F7528" w:rsidP="005F7528">
      <w:pPr>
        <w:rPr>
          <w:b/>
          <w:lang w:val="en-GB"/>
        </w:rPr>
      </w:pPr>
    </w:p>
    <w:p w14:paraId="4E85DB08" w14:textId="3EF65428" w:rsidR="005F7528" w:rsidRPr="00DE11A7" w:rsidRDefault="00DB5FBA" w:rsidP="005F7528">
      <w:pPr>
        <w:pStyle w:val="Listaszerbekezds"/>
        <w:numPr>
          <w:ilvl w:val="0"/>
          <w:numId w:val="8"/>
        </w:numPr>
        <w:rPr>
          <w:b/>
          <w:lang w:val="en-GB"/>
        </w:rPr>
      </w:pPr>
      <w:r>
        <w:rPr>
          <w:b/>
          <w:lang w:val="en-GB"/>
        </w:rPr>
        <w:t>VÁLLALKOZÁSÁNAK/ÜZLETI TEVÉKENYSÉGÉNEK</w:t>
      </w:r>
      <w:r w:rsidR="00E417A9">
        <w:rPr>
          <w:b/>
          <w:lang w:val="en-GB"/>
        </w:rPr>
        <w:t xml:space="preserve"> </w:t>
      </w:r>
      <w:r w:rsidR="005F7528">
        <w:rPr>
          <w:b/>
          <w:lang w:val="en-GB"/>
        </w:rPr>
        <w:t>MARKETING</w:t>
      </w:r>
      <w:r w:rsidR="00E417A9">
        <w:rPr>
          <w:b/>
          <w:lang w:val="en-GB"/>
        </w:rPr>
        <w:t>JE</w:t>
      </w:r>
    </w:p>
    <w:p w14:paraId="6EAC206C" w14:textId="6F680CE7" w:rsidR="00595DB0" w:rsidRPr="009C40DB" w:rsidRDefault="00595DB0" w:rsidP="009C40DB">
      <w:pPr>
        <w:jc w:val="both"/>
        <w:rPr>
          <w:rFonts w:asciiTheme="majorHAnsi" w:hAnsiTheme="majorHAnsi" w:cstheme="majorHAnsi"/>
          <w:i/>
          <w:lang w:val="hu-HU"/>
        </w:rPr>
      </w:pPr>
      <w:r w:rsidRPr="009C40DB">
        <w:rPr>
          <w:rFonts w:asciiTheme="majorHAnsi" w:hAnsiTheme="majorHAnsi" w:cstheme="majorHAnsi"/>
          <w:i/>
          <w:lang w:val="hu-HU"/>
        </w:rPr>
        <w:t>Mi az Ön marketing/üzleti koncepciója?</w:t>
      </w:r>
    </w:p>
    <w:p w14:paraId="7B93C7E1" w14:textId="4B3E920A" w:rsidR="00595DB0" w:rsidRPr="009C40DB" w:rsidRDefault="00595DB0" w:rsidP="009C40DB">
      <w:pPr>
        <w:jc w:val="both"/>
        <w:rPr>
          <w:rFonts w:asciiTheme="majorHAnsi" w:hAnsiTheme="majorHAnsi" w:cstheme="majorHAnsi"/>
          <w:i/>
          <w:lang w:val="hu-HU"/>
        </w:rPr>
      </w:pPr>
      <w:r w:rsidRPr="009C40DB">
        <w:rPr>
          <w:rFonts w:asciiTheme="majorHAnsi" w:hAnsiTheme="majorHAnsi" w:cstheme="majorHAnsi"/>
          <w:i/>
          <w:lang w:val="hu-HU"/>
        </w:rPr>
        <w:t>M</w:t>
      </w:r>
      <w:r w:rsidR="00DB5FBA" w:rsidRPr="009C40DB">
        <w:rPr>
          <w:rFonts w:asciiTheme="majorHAnsi" w:hAnsiTheme="majorHAnsi" w:cstheme="majorHAnsi"/>
          <w:i/>
          <w:lang w:val="hu-HU"/>
        </w:rPr>
        <w:t xml:space="preserve">ilyen </w:t>
      </w:r>
      <w:r w:rsidRPr="009C40DB">
        <w:rPr>
          <w:rFonts w:asciiTheme="majorHAnsi" w:hAnsiTheme="majorHAnsi" w:cstheme="majorHAnsi"/>
          <w:i/>
          <w:lang w:val="hu-HU"/>
        </w:rPr>
        <w:t>vevői/ügyfél</w:t>
      </w:r>
      <w:r w:rsidR="00DB5FBA" w:rsidRPr="009C40DB">
        <w:rPr>
          <w:rFonts w:asciiTheme="majorHAnsi" w:hAnsiTheme="majorHAnsi" w:cstheme="majorHAnsi"/>
          <w:i/>
          <w:lang w:val="hu-HU"/>
        </w:rPr>
        <w:t>körrel rendelkezik</w:t>
      </w:r>
      <w:r w:rsidRPr="009C40DB">
        <w:rPr>
          <w:rFonts w:asciiTheme="majorHAnsi" w:hAnsiTheme="majorHAnsi" w:cstheme="majorHAnsi"/>
          <w:i/>
          <w:lang w:val="hu-HU"/>
        </w:rPr>
        <w:t>?</w:t>
      </w:r>
    </w:p>
    <w:p w14:paraId="307655F1" w14:textId="72E52772" w:rsidR="00D41CF2" w:rsidRPr="009C40DB" w:rsidRDefault="00D41CF2" w:rsidP="009C40DB">
      <w:pPr>
        <w:jc w:val="both"/>
        <w:rPr>
          <w:rFonts w:asciiTheme="majorHAnsi" w:hAnsiTheme="majorHAnsi" w:cstheme="majorHAnsi"/>
          <w:i/>
          <w:lang w:val="hu-HU"/>
        </w:rPr>
      </w:pPr>
      <w:r w:rsidRPr="009C40DB">
        <w:rPr>
          <w:rFonts w:asciiTheme="majorHAnsi" w:hAnsiTheme="majorHAnsi" w:cstheme="majorHAnsi"/>
          <w:i/>
          <w:lang w:val="hu-HU"/>
        </w:rPr>
        <w:t xml:space="preserve">Milyen csatornákon keresztül </w:t>
      </w:r>
      <w:r w:rsidR="00DB5FBA" w:rsidRPr="009C40DB">
        <w:rPr>
          <w:rFonts w:asciiTheme="majorHAnsi" w:hAnsiTheme="majorHAnsi" w:cstheme="majorHAnsi"/>
          <w:i/>
          <w:lang w:val="hu-HU"/>
        </w:rPr>
        <w:t>éri el</w:t>
      </w:r>
      <w:r w:rsidRPr="009C40DB">
        <w:rPr>
          <w:rFonts w:asciiTheme="majorHAnsi" w:hAnsiTheme="majorHAnsi" w:cstheme="majorHAnsi"/>
          <w:i/>
          <w:lang w:val="hu-HU"/>
        </w:rPr>
        <w:t xml:space="preserve"> a</w:t>
      </w:r>
      <w:r w:rsidR="00DB5FBA" w:rsidRPr="009C40DB">
        <w:rPr>
          <w:rFonts w:asciiTheme="majorHAnsi" w:hAnsiTheme="majorHAnsi" w:cstheme="majorHAnsi"/>
          <w:i/>
          <w:lang w:val="hu-HU"/>
        </w:rPr>
        <w:t>z</w:t>
      </w:r>
      <w:r w:rsidRPr="009C40DB">
        <w:rPr>
          <w:rFonts w:asciiTheme="majorHAnsi" w:hAnsiTheme="majorHAnsi" w:cstheme="majorHAnsi"/>
          <w:i/>
          <w:lang w:val="hu-HU"/>
        </w:rPr>
        <w:t xml:space="preserve"> ügyfélkörét?</w:t>
      </w:r>
    </w:p>
    <w:p w14:paraId="46CBD458" w14:textId="12722416" w:rsidR="00D41CF2" w:rsidRPr="009C40DB" w:rsidRDefault="00D41CF2" w:rsidP="009C40DB">
      <w:pPr>
        <w:jc w:val="both"/>
        <w:rPr>
          <w:rFonts w:asciiTheme="majorHAnsi" w:hAnsiTheme="majorHAnsi" w:cstheme="majorHAnsi"/>
          <w:i/>
          <w:lang w:val="hu-HU"/>
        </w:rPr>
      </w:pPr>
      <w:r w:rsidRPr="009C40DB">
        <w:rPr>
          <w:rFonts w:asciiTheme="majorHAnsi" w:hAnsiTheme="majorHAnsi" w:cstheme="majorHAnsi"/>
          <w:i/>
          <w:lang w:val="hu-HU"/>
        </w:rPr>
        <w:t>Mi</w:t>
      </w:r>
      <w:r w:rsidR="00DA7EF2">
        <w:rPr>
          <w:rFonts w:asciiTheme="majorHAnsi" w:hAnsiTheme="majorHAnsi" w:cstheme="majorHAnsi"/>
          <w:i/>
          <w:lang w:val="hu-HU"/>
        </w:rPr>
        <w:t>lyen további lépéseket tervez megvalósítani e téren</w:t>
      </w:r>
      <w:r w:rsidRPr="009C40DB">
        <w:rPr>
          <w:rFonts w:asciiTheme="majorHAnsi" w:hAnsiTheme="majorHAnsi" w:cstheme="majorHAnsi"/>
          <w:i/>
          <w:lang w:val="hu-HU"/>
        </w:rPr>
        <w:t>?</w:t>
      </w:r>
    </w:p>
    <w:p w14:paraId="74FC90C3" w14:textId="77777777" w:rsidR="00D41CF2" w:rsidRPr="00D41CF2" w:rsidRDefault="00D41CF2" w:rsidP="005F7528">
      <w:pPr>
        <w:rPr>
          <w:i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F7528" w:rsidRPr="00DE11A7" w14:paraId="40D3D334" w14:textId="77777777" w:rsidTr="00C74B27">
        <w:tc>
          <w:tcPr>
            <w:tcW w:w="9062" w:type="dxa"/>
          </w:tcPr>
          <w:p w14:paraId="46BB47A9" w14:textId="77777777" w:rsidR="005F7528" w:rsidRPr="00DE11A7" w:rsidRDefault="005F7528" w:rsidP="00C74B27">
            <w:pPr>
              <w:rPr>
                <w:i/>
                <w:lang w:val="en-GB"/>
              </w:rPr>
            </w:pPr>
          </w:p>
          <w:p w14:paraId="19B90473" w14:textId="77777777" w:rsidR="005F7528" w:rsidRPr="00DE11A7" w:rsidRDefault="005F7528" w:rsidP="00C74B27">
            <w:pPr>
              <w:rPr>
                <w:i/>
                <w:lang w:val="en-GB"/>
              </w:rPr>
            </w:pPr>
          </w:p>
          <w:p w14:paraId="69EC7263" w14:textId="77777777" w:rsidR="005F7528" w:rsidRPr="00DE11A7" w:rsidRDefault="005F7528" w:rsidP="00C74B27">
            <w:pPr>
              <w:rPr>
                <w:i/>
                <w:lang w:val="en-GB"/>
              </w:rPr>
            </w:pPr>
          </w:p>
          <w:p w14:paraId="11CA6E4E" w14:textId="77777777" w:rsidR="005F7528" w:rsidRDefault="005F7528" w:rsidP="00C74B27">
            <w:pPr>
              <w:rPr>
                <w:i/>
                <w:lang w:val="en-GB"/>
              </w:rPr>
            </w:pPr>
          </w:p>
          <w:p w14:paraId="323F24CF" w14:textId="77777777" w:rsidR="00A737FD" w:rsidRDefault="00A737FD" w:rsidP="00C74B27">
            <w:pPr>
              <w:rPr>
                <w:i/>
                <w:lang w:val="en-GB"/>
              </w:rPr>
            </w:pPr>
          </w:p>
          <w:p w14:paraId="715013A8" w14:textId="77777777" w:rsidR="00E51430" w:rsidRDefault="00E51430" w:rsidP="00C74B27">
            <w:pPr>
              <w:rPr>
                <w:i/>
                <w:lang w:val="en-GB"/>
              </w:rPr>
            </w:pPr>
          </w:p>
          <w:p w14:paraId="280F197B" w14:textId="77777777" w:rsidR="00E51430" w:rsidRDefault="00E51430" w:rsidP="00C74B27">
            <w:pPr>
              <w:rPr>
                <w:i/>
                <w:lang w:val="en-GB"/>
              </w:rPr>
            </w:pPr>
          </w:p>
          <w:p w14:paraId="66514A7D" w14:textId="77777777" w:rsidR="00E51430" w:rsidRDefault="00E51430" w:rsidP="00C74B27">
            <w:pPr>
              <w:rPr>
                <w:i/>
                <w:lang w:val="en-GB"/>
              </w:rPr>
            </w:pPr>
          </w:p>
          <w:p w14:paraId="57A39033" w14:textId="77777777" w:rsidR="00E51430" w:rsidRDefault="00E51430" w:rsidP="00C74B27">
            <w:pPr>
              <w:rPr>
                <w:i/>
                <w:lang w:val="en-GB"/>
              </w:rPr>
            </w:pPr>
          </w:p>
          <w:p w14:paraId="38DFD8DB" w14:textId="77777777" w:rsidR="00E51430" w:rsidRPr="00DE11A7" w:rsidRDefault="00E51430" w:rsidP="00C74B27">
            <w:pPr>
              <w:rPr>
                <w:i/>
                <w:lang w:val="en-GB"/>
              </w:rPr>
            </w:pPr>
          </w:p>
          <w:p w14:paraId="0FB228CC" w14:textId="77777777" w:rsidR="005F7528" w:rsidRPr="00DE11A7" w:rsidRDefault="005F7528" w:rsidP="00C74B27">
            <w:pPr>
              <w:rPr>
                <w:i/>
                <w:lang w:val="en-GB"/>
              </w:rPr>
            </w:pPr>
          </w:p>
        </w:tc>
      </w:tr>
    </w:tbl>
    <w:p w14:paraId="7E8F2BB6" w14:textId="77777777" w:rsidR="00E51430" w:rsidRDefault="00E51430" w:rsidP="005F7528">
      <w:pPr>
        <w:rPr>
          <w:i/>
          <w:lang w:val="en-GB"/>
        </w:rPr>
      </w:pPr>
    </w:p>
    <w:p w14:paraId="3A73BB73" w14:textId="337EF21C" w:rsidR="005F7528" w:rsidRDefault="00D41CF2" w:rsidP="005F7528">
      <w:pPr>
        <w:pStyle w:val="Listaszerbekezds"/>
        <w:numPr>
          <w:ilvl w:val="0"/>
          <w:numId w:val="8"/>
        </w:numPr>
        <w:rPr>
          <w:b/>
          <w:lang w:val="en-GB"/>
        </w:rPr>
      </w:pPr>
      <w:r>
        <w:rPr>
          <w:b/>
          <w:lang w:val="en-GB"/>
        </w:rPr>
        <w:t>EGYENLŐSÉG</w:t>
      </w:r>
    </w:p>
    <w:p w14:paraId="281ADFC2" w14:textId="11BB997D" w:rsidR="00D41CF2" w:rsidRPr="009C40DB" w:rsidRDefault="00D41CF2" w:rsidP="009C40DB">
      <w:pPr>
        <w:jc w:val="both"/>
        <w:rPr>
          <w:rFonts w:asciiTheme="majorHAnsi" w:hAnsiTheme="majorHAnsi" w:cstheme="majorHAnsi"/>
          <w:i/>
          <w:lang w:val="hu-HU"/>
        </w:rPr>
      </w:pPr>
      <w:r w:rsidRPr="009C40DB">
        <w:rPr>
          <w:rFonts w:asciiTheme="majorHAnsi" w:hAnsiTheme="majorHAnsi" w:cstheme="majorHAnsi"/>
          <w:i/>
          <w:lang w:val="hu-HU"/>
        </w:rPr>
        <w:t>Kérjük</w:t>
      </w:r>
      <w:r w:rsidR="00633DE4" w:rsidRPr="009C40DB">
        <w:rPr>
          <w:rFonts w:asciiTheme="majorHAnsi" w:hAnsiTheme="majorHAnsi" w:cstheme="majorHAnsi"/>
          <w:i/>
          <w:lang w:val="hu-HU"/>
        </w:rPr>
        <w:t>, jellemezze vállalkozását/üzleti tevékenységét az esélyegyenlőségre való törekv</w:t>
      </w:r>
      <w:r w:rsidR="00E51430" w:rsidRPr="009C40DB">
        <w:rPr>
          <w:rFonts w:asciiTheme="majorHAnsi" w:hAnsiTheme="majorHAnsi" w:cstheme="majorHAnsi"/>
          <w:i/>
          <w:lang w:val="hu-HU"/>
        </w:rPr>
        <w:t>és valamint a hátrányos helyzetű munkavállalói csoportok alkalmazása</w:t>
      </w:r>
      <w:r w:rsidR="00633DE4" w:rsidRPr="009C40DB">
        <w:rPr>
          <w:rFonts w:asciiTheme="majorHAnsi" w:hAnsiTheme="majorHAnsi" w:cstheme="majorHAnsi"/>
          <w:i/>
          <w:lang w:val="hu-HU"/>
        </w:rPr>
        <w:t xml:space="preserve"> szempontjából</w:t>
      </w:r>
      <w:r w:rsidR="00E51430" w:rsidRPr="009C40DB">
        <w:rPr>
          <w:rFonts w:asciiTheme="majorHAnsi" w:hAnsiTheme="majorHAnsi" w:cstheme="majorHAnsi"/>
          <w:i/>
          <w:lang w:val="hu-HU"/>
        </w:rPr>
        <w:t>.</w:t>
      </w:r>
      <w:r w:rsidR="00633DE4" w:rsidRPr="009C40DB">
        <w:rPr>
          <w:rFonts w:asciiTheme="majorHAnsi" w:hAnsiTheme="majorHAnsi" w:cstheme="majorHAnsi"/>
          <w:i/>
          <w:lang w:val="hu-HU"/>
        </w:rPr>
        <w:t xml:space="preserve"> </w:t>
      </w:r>
      <w:r w:rsidR="00E51430" w:rsidRPr="009C40DB">
        <w:rPr>
          <w:rFonts w:asciiTheme="majorHAnsi" w:hAnsiTheme="majorHAnsi" w:cstheme="majorHAnsi"/>
          <w:i/>
          <w:lang w:val="hu-HU"/>
        </w:rPr>
        <w:t xml:space="preserve"> </w:t>
      </w:r>
      <w:r w:rsidR="00633DE4" w:rsidRPr="009C40DB">
        <w:rPr>
          <w:rFonts w:asciiTheme="majorHAnsi" w:hAnsiTheme="majorHAnsi" w:cstheme="majorHAnsi"/>
          <w:i/>
          <w:lang w:val="hu-HU"/>
        </w:rPr>
        <w:t xml:space="preserve"> </w:t>
      </w:r>
    </w:p>
    <w:p w14:paraId="04EAEEBE" w14:textId="64FC0947" w:rsidR="005F7528" w:rsidRDefault="005F7528" w:rsidP="005F7528">
      <w:pPr>
        <w:rPr>
          <w:i/>
          <w:lang w:val="en-GB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F7528" w14:paraId="380EE6C1" w14:textId="77777777" w:rsidTr="00C74B27">
        <w:tc>
          <w:tcPr>
            <w:tcW w:w="9062" w:type="dxa"/>
          </w:tcPr>
          <w:p w14:paraId="43D598D5" w14:textId="77777777" w:rsidR="005F7528" w:rsidRDefault="005F7528" w:rsidP="00C74B27">
            <w:pPr>
              <w:rPr>
                <w:lang w:val="en-GB"/>
              </w:rPr>
            </w:pPr>
          </w:p>
          <w:p w14:paraId="74550ADA" w14:textId="77777777" w:rsidR="005F7528" w:rsidRDefault="005F7528" w:rsidP="00C74B27">
            <w:pPr>
              <w:rPr>
                <w:lang w:val="en-GB"/>
              </w:rPr>
            </w:pPr>
          </w:p>
          <w:p w14:paraId="7D8E477A" w14:textId="77777777" w:rsidR="005F7528" w:rsidRDefault="005F7528" w:rsidP="00C74B27">
            <w:pPr>
              <w:rPr>
                <w:lang w:val="en-GB"/>
              </w:rPr>
            </w:pPr>
          </w:p>
          <w:p w14:paraId="5658FDF1" w14:textId="77777777" w:rsidR="005F7528" w:rsidRDefault="005F7528" w:rsidP="00C74B27">
            <w:pPr>
              <w:rPr>
                <w:lang w:val="en-GB"/>
              </w:rPr>
            </w:pPr>
          </w:p>
          <w:p w14:paraId="2F12F2AC" w14:textId="77777777" w:rsidR="005F7528" w:rsidRDefault="005F7528" w:rsidP="00C74B27">
            <w:pPr>
              <w:rPr>
                <w:lang w:val="en-GB"/>
              </w:rPr>
            </w:pPr>
          </w:p>
          <w:p w14:paraId="04F48E73" w14:textId="77777777" w:rsidR="005F7528" w:rsidRDefault="005F7528" w:rsidP="00C74B27">
            <w:pPr>
              <w:rPr>
                <w:lang w:val="en-GB"/>
              </w:rPr>
            </w:pPr>
          </w:p>
          <w:p w14:paraId="35097CB6" w14:textId="77777777" w:rsidR="005F7528" w:rsidRDefault="005F7528" w:rsidP="00C74B27">
            <w:pPr>
              <w:rPr>
                <w:lang w:val="en-GB"/>
              </w:rPr>
            </w:pPr>
          </w:p>
          <w:p w14:paraId="48022F07" w14:textId="77777777" w:rsidR="005F7528" w:rsidRDefault="005F7528" w:rsidP="00C74B27">
            <w:pPr>
              <w:rPr>
                <w:lang w:val="en-GB"/>
              </w:rPr>
            </w:pPr>
          </w:p>
          <w:p w14:paraId="16D30260" w14:textId="77777777" w:rsidR="005F7528" w:rsidRDefault="005F7528" w:rsidP="00C74B27">
            <w:pPr>
              <w:rPr>
                <w:lang w:val="en-GB"/>
              </w:rPr>
            </w:pPr>
          </w:p>
        </w:tc>
      </w:tr>
    </w:tbl>
    <w:p w14:paraId="2EB757B3" w14:textId="77777777" w:rsidR="005F7528" w:rsidRPr="000013E0" w:rsidRDefault="005F7528" w:rsidP="005F7528">
      <w:pPr>
        <w:rPr>
          <w:lang w:val="en-GB"/>
        </w:rPr>
      </w:pPr>
    </w:p>
    <w:p w14:paraId="4AAC42D9" w14:textId="77777777" w:rsidR="005F7528" w:rsidRPr="000013E0" w:rsidRDefault="005F7528" w:rsidP="005F7528">
      <w:pPr>
        <w:rPr>
          <w:lang w:val="en-GB"/>
        </w:rPr>
      </w:pPr>
    </w:p>
    <w:sectPr w:rsidR="005F7528" w:rsidRPr="000013E0" w:rsidSect="00BA09AA">
      <w:headerReference w:type="default" r:id="rId7"/>
      <w:footerReference w:type="default" r:id="rId8"/>
      <w:pgSz w:w="11900" w:h="16840"/>
      <w:pgMar w:top="2700" w:right="1134" w:bottom="2268" w:left="1134" w:header="964" w:footer="964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F56596D" w16cid:durableId="1FFD3F8E"/>
  <w16cid:commentId w16cid:paraId="1EB1753B" w16cid:durableId="1FFD4140"/>
  <w16cid:commentId w16cid:paraId="18EB089D" w16cid:durableId="1FFD422A"/>
  <w16cid:commentId w16cid:paraId="0BB64103" w16cid:durableId="1FFD41B3"/>
  <w16cid:commentId w16cid:paraId="69E8B8A0" w16cid:durableId="1FFD4281"/>
  <w16cid:commentId w16cid:paraId="1FFFB63B" w16cid:durableId="1FFD42C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0A17BD" w14:textId="77777777" w:rsidR="00E64578" w:rsidRDefault="00E64578" w:rsidP="007B3BA8">
      <w:r>
        <w:separator/>
      </w:r>
    </w:p>
  </w:endnote>
  <w:endnote w:type="continuationSeparator" w:id="0">
    <w:p w14:paraId="5277B223" w14:textId="77777777" w:rsidR="00E64578" w:rsidRDefault="00E64578" w:rsidP="007B3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 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73B578" w14:textId="77777777" w:rsidR="00A421DF" w:rsidRPr="00A421DF" w:rsidRDefault="00F800EB" w:rsidP="00A705A7">
    <w:pPr>
      <w:pStyle w:val="llb"/>
      <w:ind w:right="-850"/>
      <w:rPr>
        <w:rFonts w:asciiTheme="majorHAnsi" w:hAnsiTheme="majorHAnsi"/>
        <w:color w:val="000000" w:themeColor="text1"/>
        <w:sz w:val="18"/>
        <w:szCs w:val="18"/>
        <w:lang w:val="de-DE"/>
      </w:rPr>
    </w:pPr>
    <w:r>
      <w:rPr>
        <w:rFonts w:ascii="Roboto Regular" w:hAnsi="Roboto Regular"/>
        <w:b/>
        <w:color w:val="ABD91A"/>
        <w:sz w:val="18"/>
        <w:szCs w:val="18"/>
        <w:lang w:val="de-DE"/>
      </w:rPr>
      <w:t xml:space="preserve">                         </w:t>
    </w:r>
    <w:r w:rsidR="00A421DF" w:rsidRPr="00A421DF">
      <w:rPr>
        <w:rFonts w:ascii="Roboto Regular" w:hAnsi="Roboto Regular"/>
        <w:b/>
        <w:color w:val="ABD91A"/>
        <w:sz w:val="18"/>
        <w:szCs w:val="18"/>
        <w:lang w:val="de-DE"/>
      </w:rPr>
      <w:t>ECO KARST</w:t>
    </w:r>
    <w:r w:rsidR="00A421DF" w:rsidRPr="00A421DF">
      <w:rPr>
        <w:rFonts w:asciiTheme="majorHAnsi" w:hAnsiTheme="majorHAnsi"/>
        <w:b/>
        <w:color w:val="000000" w:themeColor="text1"/>
        <w:sz w:val="18"/>
        <w:szCs w:val="18"/>
        <w:lang w:val="de-DE"/>
      </w:rPr>
      <w:t>|</w:t>
    </w:r>
    <w:r w:rsidR="00A421DF" w:rsidRPr="00A421DF">
      <w:rPr>
        <w:rFonts w:asciiTheme="majorHAnsi" w:hAnsiTheme="majorHAnsi"/>
        <w:color w:val="000000" w:themeColor="text1"/>
        <w:sz w:val="18"/>
        <w:szCs w:val="18"/>
        <w:lang w:val="de-DE"/>
      </w:rPr>
      <w:t xml:space="preserve"> www.interreg-danube.eu/eco-karst/ </w:t>
    </w:r>
    <w:r w:rsidR="00A421DF" w:rsidRPr="00A421DF">
      <w:rPr>
        <w:rFonts w:asciiTheme="majorHAnsi" w:hAnsiTheme="majorHAnsi"/>
        <w:b/>
        <w:color w:val="000000" w:themeColor="text1"/>
        <w:sz w:val="18"/>
        <w:szCs w:val="18"/>
        <w:lang w:val="de-DE"/>
      </w:rPr>
      <w:t>|</w:t>
    </w:r>
    <w:r w:rsidR="00A421DF" w:rsidRPr="00A421DF">
      <w:rPr>
        <w:rFonts w:asciiTheme="majorHAnsi" w:hAnsiTheme="majorHAnsi"/>
        <w:color w:val="000000" w:themeColor="text1"/>
        <w:sz w:val="18"/>
        <w:szCs w:val="18"/>
        <w:lang w:val="de-DE"/>
      </w:rPr>
      <w:t xml:space="preserve"> www.facebook.com/ecokarst.interreg/</w:t>
    </w:r>
  </w:p>
  <w:p w14:paraId="72056534" w14:textId="77777777" w:rsidR="00A421DF" w:rsidRPr="00A421DF" w:rsidRDefault="00A421DF" w:rsidP="00A705A7">
    <w:pPr>
      <w:pStyle w:val="llb"/>
      <w:jc w:val="center"/>
      <w:rPr>
        <w:rFonts w:ascii="Roboto Regular" w:hAnsi="Roboto Regular"/>
        <w:color w:val="0092D2"/>
        <w:sz w:val="18"/>
        <w:szCs w:val="18"/>
        <w:lang w:val="de-DE"/>
      </w:rPr>
    </w:pPr>
  </w:p>
  <w:p w14:paraId="540866F7" w14:textId="77777777" w:rsidR="005D2A16" w:rsidRPr="00462FD7" w:rsidRDefault="00A421DF" w:rsidP="00A705A7">
    <w:pPr>
      <w:pStyle w:val="llb"/>
      <w:tabs>
        <w:tab w:val="clear" w:pos="4320"/>
        <w:tab w:val="clear" w:pos="8640"/>
      </w:tabs>
      <w:jc w:val="center"/>
      <w:rPr>
        <w:rFonts w:cstheme="majorHAnsi"/>
        <w:color w:val="B3B3B2"/>
        <w:sz w:val="20"/>
        <w:szCs w:val="20"/>
      </w:rPr>
    </w:pPr>
    <w:r w:rsidRPr="00F00825">
      <w:rPr>
        <w:rFonts w:cstheme="majorHAnsi"/>
        <w:color w:val="B3B3B2"/>
        <w:sz w:val="20"/>
        <w:szCs w:val="20"/>
        <w:lang w:val="en-GB"/>
      </w:rPr>
      <w:t>Project co-funded by European Union Funds (ERDF, IPA)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C2B32F" w14:textId="77777777" w:rsidR="00E64578" w:rsidRDefault="00E64578" w:rsidP="007B3BA8">
      <w:r>
        <w:separator/>
      </w:r>
    </w:p>
  </w:footnote>
  <w:footnote w:type="continuationSeparator" w:id="0">
    <w:p w14:paraId="5089B5B9" w14:textId="77777777" w:rsidR="00E64578" w:rsidRDefault="00E64578" w:rsidP="007B3B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DEE9FD" w14:textId="77777777" w:rsidR="005D2A16" w:rsidRPr="00E83D22" w:rsidRDefault="00F00825" w:rsidP="00A1738B">
    <w:pPr>
      <w:pStyle w:val="lfej"/>
      <w:spacing w:line="264" w:lineRule="auto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A42BF2" wp14:editId="263697AA">
              <wp:simplePos x="0" y="0"/>
              <wp:positionH relativeFrom="column">
                <wp:posOffset>5245735</wp:posOffset>
              </wp:positionH>
              <wp:positionV relativeFrom="paragraph">
                <wp:posOffset>216535</wp:posOffset>
              </wp:positionV>
              <wp:extent cx="680720" cy="508635"/>
              <wp:effectExtent l="12700" t="9525" r="11430" b="571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720" cy="5086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399F01" w14:textId="77777777" w:rsidR="00E90844" w:rsidRPr="00E90844" w:rsidRDefault="00F00825">
                          <w:pPr>
                            <w:rPr>
                              <w:rFonts w:asciiTheme="majorHAnsi" w:hAnsiTheme="majorHAnsi" w:cstheme="majorHAnsi"/>
                              <w:sz w:val="12"/>
                              <w:szCs w:val="12"/>
                              <w:lang w:val="hr-HR"/>
                            </w:rPr>
                          </w:pPr>
                          <w:r w:rsidRPr="00F00825">
                            <w:rPr>
                              <w:noProof/>
                              <w:lang w:val="hu-HU" w:eastAsia="hu-HU"/>
                            </w:rPr>
                            <w:drawing>
                              <wp:inline distT="0" distB="0" distL="0" distR="0" wp14:anchorId="3FADBAA3" wp14:editId="06DDDB4E">
                                <wp:extent cx="407670" cy="407670"/>
                                <wp:effectExtent l="0" t="0" r="0" b="0"/>
                                <wp:docPr id="4" name="Kép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07670" cy="4076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A42BF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3.05pt;margin-top:17.05pt;width:53.6pt;height:4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" strokecolor="white [3212]">
              <v:textbox>
                <w:txbxContent>
                  <w:p w14:paraId="17399F01" w14:textId="77777777" w:rsidR="00E90844" w:rsidRPr="00E90844" w:rsidRDefault="00F00825">
                    <w:pPr>
                      <w:rPr>
                        <w:rFonts w:asciiTheme="majorHAnsi" w:hAnsiTheme="majorHAnsi" w:cstheme="majorHAnsi"/>
                        <w:sz w:val="12"/>
                        <w:szCs w:val="12"/>
                        <w:lang w:val="hr-HR"/>
                      </w:rPr>
                    </w:pPr>
                    <w:r w:rsidRPr="00F00825">
                      <w:rPr>
                        <w:noProof/>
                        <w:lang w:val="hu-HU" w:eastAsia="hu-HU"/>
                      </w:rPr>
                      <w:drawing>
                        <wp:inline distT="0" distB="0" distL="0" distR="0" wp14:anchorId="3FADBAA3" wp14:editId="06DDDB4E">
                          <wp:extent cx="407670" cy="407670"/>
                          <wp:effectExtent l="0" t="0" r="0" b="0"/>
                          <wp:docPr id="4" name="Kép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07670" cy="4076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421DF">
      <w:rPr>
        <w:noProof/>
        <w:lang w:val="hu-HU" w:eastAsia="hu-HU"/>
      </w:rPr>
      <w:drawing>
        <wp:inline distT="0" distB="0" distL="0" distR="0" wp14:anchorId="176529CE" wp14:editId="1F017D88">
          <wp:extent cx="2562225" cy="922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CO KARST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3532" cy="9408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90844">
      <w:t xml:space="preserve">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F652BD"/>
    <w:multiLevelType w:val="hybridMultilevel"/>
    <w:tmpl w:val="0FC8A9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8FE66B8">
      <w:start w:val="2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6D0FD4"/>
    <w:multiLevelType w:val="hybridMultilevel"/>
    <w:tmpl w:val="F038159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3869C3"/>
    <w:multiLevelType w:val="hybridMultilevel"/>
    <w:tmpl w:val="467460CA"/>
    <w:lvl w:ilvl="0" w:tplc="7568991C">
      <w:start w:val="2"/>
      <w:numFmt w:val="bullet"/>
      <w:lvlText w:val="-"/>
      <w:lvlJc w:val="left"/>
      <w:pPr>
        <w:ind w:left="1080" w:hanging="360"/>
      </w:pPr>
      <w:rPr>
        <w:rFonts w:ascii="Cambria" w:eastAsiaTheme="minorEastAsia" w:hAnsi="Cambria" w:cs="Aria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FBB2E70"/>
    <w:multiLevelType w:val="hybridMultilevel"/>
    <w:tmpl w:val="83A4B3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DF2101"/>
    <w:multiLevelType w:val="hybridMultilevel"/>
    <w:tmpl w:val="4E4E6E4C"/>
    <w:lvl w:ilvl="0" w:tplc="20C6CD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480116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F60572"/>
    <w:multiLevelType w:val="hybridMultilevel"/>
    <w:tmpl w:val="6DD041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7B0BCF"/>
    <w:multiLevelType w:val="hybridMultilevel"/>
    <w:tmpl w:val="743A50BA"/>
    <w:lvl w:ilvl="0" w:tplc="20C6CD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480116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A171E4"/>
    <w:multiLevelType w:val="hybridMultilevel"/>
    <w:tmpl w:val="12FC8D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6" w:nlCheck="1" w:checkStyle="1"/>
  <w:activeWritingStyle w:appName="MSWord" w:lang="hu-HU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activeWritingStyle w:appName="MSWord" w:lang="en-GB" w:vendorID="64" w:dllVersion="131078" w:nlCheck="1" w:checkStyle="1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591"/>
    <w:rsid w:val="00006D93"/>
    <w:rsid w:val="00006FC7"/>
    <w:rsid w:val="00012A06"/>
    <w:rsid w:val="000250A8"/>
    <w:rsid w:val="00026527"/>
    <w:rsid w:val="00032E95"/>
    <w:rsid w:val="00037927"/>
    <w:rsid w:val="000404FE"/>
    <w:rsid w:val="000635DE"/>
    <w:rsid w:val="0006637C"/>
    <w:rsid w:val="00070183"/>
    <w:rsid w:val="000734C9"/>
    <w:rsid w:val="00074184"/>
    <w:rsid w:val="000742F1"/>
    <w:rsid w:val="00077271"/>
    <w:rsid w:val="00091046"/>
    <w:rsid w:val="000A2CB5"/>
    <w:rsid w:val="000B2FF9"/>
    <w:rsid w:val="000C00C6"/>
    <w:rsid w:val="000C5D6C"/>
    <w:rsid w:val="000C6ADA"/>
    <w:rsid w:val="000D032F"/>
    <w:rsid w:val="000E49FE"/>
    <w:rsid w:val="00121FAF"/>
    <w:rsid w:val="0013172C"/>
    <w:rsid w:val="001361E1"/>
    <w:rsid w:val="001503EB"/>
    <w:rsid w:val="0015463D"/>
    <w:rsid w:val="001626E4"/>
    <w:rsid w:val="00170EF9"/>
    <w:rsid w:val="00176D11"/>
    <w:rsid w:val="001876EB"/>
    <w:rsid w:val="001A61D0"/>
    <w:rsid w:val="001B077A"/>
    <w:rsid w:val="001B451C"/>
    <w:rsid w:val="001C1AD6"/>
    <w:rsid w:val="001C3F19"/>
    <w:rsid w:val="001C5175"/>
    <w:rsid w:val="001C5D27"/>
    <w:rsid w:val="001C5E48"/>
    <w:rsid w:val="001E11EC"/>
    <w:rsid w:val="001E3F1B"/>
    <w:rsid w:val="001F4E54"/>
    <w:rsid w:val="001F6737"/>
    <w:rsid w:val="002006CD"/>
    <w:rsid w:val="00203511"/>
    <w:rsid w:val="00207E10"/>
    <w:rsid w:val="002153CB"/>
    <w:rsid w:val="00223BC5"/>
    <w:rsid w:val="00225D75"/>
    <w:rsid w:val="00226F1E"/>
    <w:rsid w:val="002314B0"/>
    <w:rsid w:val="00231D4A"/>
    <w:rsid w:val="0023417E"/>
    <w:rsid w:val="002432BB"/>
    <w:rsid w:val="00246BED"/>
    <w:rsid w:val="002664E4"/>
    <w:rsid w:val="00267692"/>
    <w:rsid w:val="00270986"/>
    <w:rsid w:val="00271B6D"/>
    <w:rsid w:val="00273ABF"/>
    <w:rsid w:val="00275DFA"/>
    <w:rsid w:val="00287252"/>
    <w:rsid w:val="002872EA"/>
    <w:rsid w:val="002A1769"/>
    <w:rsid w:val="002A7A72"/>
    <w:rsid w:val="002B3D7D"/>
    <w:rsid w:val="002B4DCC"/>
    <w:rsid w:val="002C2E88"/>
    <w:rsid w:val="002E1756"/>
    <w:rsid w:val="002E1A81"/>
    <w:rsid w:val="002E7B69"/>
    <w:rsid w:val="002F139E"/>
    <w:rsid w:val="002F7729"/>
    <w:rsid w:val="00317DEA"/>
    <w:rsid w:val="003470BD"/>
    <w:rsid w:val="00363147"/>
    <w:rsid w:val="00367815"/>
    <w:rsid w:val="00392014"/>
    <w:rsid w:val="00396983"/>
    <w:rsid w:val="003A10C7"/>
    <w:rsid w:val="003A1C42"/>
    <w:rsid w:val="003A589E"/>
    <w:rsid w:val="003C3B61"/>
    <w:rsid w:val="003C793C"/>
    <w:rsid w:val="003D47A9"/>
    <w:rsid w:val="003D5C90"/>
    <w:rsid w:val="003F363D"/>
    <w:rsid w:val="003F4698"/>
    <w:rsid w:val="00407467"/>
    <w:rsid w:val="00414919"/>
    <w:rsid w:val="004149AA"/>
    <w:rsid w:val="00426A8F"/>
    <w:rsid w:val="004346FA"/>
    <w:rsid w:val="00441C9C"/>
    <w:rsid w:val="00462FD7"/>
    <w:rsid w:val="00484ECE"/>
    <w:rsid w:val="004A33EC"/>
    <w:rsid w:val="004A7CF5"/>
    <w:rsid w:val="004D6C72"/>
    <w:rsid w:val="005041D5"/>
    <w:rsid w:val="005045AC"/>
    <w:rsid w:val="00513F71"/>
    <w:rsid w:val="00517A47"/>
    <w:rsid w:val="00525038"/>
    <w:rsid w:val="005310C2"/>
    <w:rsid w:val="005506FF"/>
    <w:rsid w:val="00564FE9"/>
    <w:rsid w:val="00595DB0"/>
    <w:rsid w:val="005B1171"/>
    <w:rsid w:val="005D2A16"/>
    <w:rsid w:val="005D3F8E"/>
    <w:rsid w:val="005D5A3A"/>
    <w:rsid w:val="005D794B"/>
    <w:rsid w:val="005E30DB"/>
    <w:rsid w:val="005F7528"/>
    <w:rsid w:val="006010F4"/>
    <w:rsid w:val="006077A5"/>
    <w:rsid w:val="006124E6"/>
    <w:rsid w:val="0061398B"/>
    <w:rsid w:val="00633A2C"/>
    <w:rsid w:val="00633DE4"/>
    <w:rsid w:val="00645326"/>
    <w:rsid w:val="00646020"/>
    <w:rsid w:val="00653591"/>
    <w:rsid w:val="00655BDF"/>
    <w:rsid w:val="0069228B"/>
    <w:rsid w:val="00696193"/>
    <w:rsid w:val="006C76D8"/>
    <w:rsid w:val="006D3904"/>
    <w:rsid w:val="006E013D"/>
    <w:rsid w:val="006E0C1D"/>
    <w:rsid w:val="00701BB0"/>
    <w:rsid w:val="0071741D"/>
    <w:rsid w:val="0073041A"/>
    <w:rsid w:val="00745ACA"/>
    <w:rsid w:val="0075257E"/>
    <w:rsid w:val="00754136"/>
    <w:rsid w:val="00754F47"/>
    <w:rsid w:val="007646CD"/>
    <w:rsid w:val="00777532"/>
    <w:rsid w:val="0079535F"/>
    <w:rsid w:val="00795980"/>
    <w:rsid w:val="007B3BA8"/>
    <w:rsid w:val="007B5C8A"/>
    <w:rsid w:val="007B753F"/>
    <w:rsid w:val="007C22E4"/>
    <w:rsid w:val="007D4977"/>
    <w:rsid w:val="007D4E32"/>
    <w:rsid w:val="007E5F7F"/>
    <w:rsid w:val="00807CF0"/>
    <w:rsid w:val="00812547"/>
    <w:rsid w:val="008255CD"/>
    <w:rsid w:val="00842986"/>
    <w:rsid w:val="00847A74"/>
    <w:rsid w:val="00863448"/>
    <w:rsid w:val="00864944"/>
    <w:rsid w:val="00871C44"/>
    <w:rsid w:val="00887263"/>
    <w:rsid w:val="008A1290"/>
    <w:rsid w:val="008C10B9"/>
    <w:rsid w:val="008C3F24"/>
    <w:rsid w:val="008E40BF"/>
    <w:rsid w:val="008E40E4"/>
    <w:rsid w:val="008F38D8"/>
    <w:rsid w:val="009037B4"/>
    <w:rsid w:val="00905A67"/>
    <w:rsid w:val="00906C6A"/>
    <w:rsid w:val="00917AF0"/>
    <w:rsid w:val="00930BD9"/>
    <w:rsid w:val="0095044C"/>
    <w:rsid w:val="00950F85"/>
    <w:rsid w:val="00966D35"/>
    <w:rsid w:val="00971B0C"/>
    <w:rsid w:val="0098040B"/>
    <w:rsid w:val="00983076"/>
    <w:rsid w:val="00983EFE"/>
    <w:rsid w:val="00995B3C"/>
    <w:rsid w:val="009A0307"/>
    <w:rsid w:val="009A37E5"/>
    <w:rsid w:val="009A6F32"/>
    <w:rsid w:val="009C40DB"/>
    <w:rsid w:val="009D3C68"/>
    <w:rsid w:val="009E37D8"/>
    <w:rsid w:val="009F3424"/>
    <w:rsid w:val="00A02889"/>
    <w:rsid w:val="00A103A0"/>
    <w:rsid w:val="00A1738B"/>
    <w:rsid w:val="00A421DF"/>
    <w:rsid w:val="00A50175"/>
    <w:rsid w:val="00A54ECC"/>
    <w:rsid w:val="00A57FA8"/>
    <w:rsid w:val="00A6307C"/>
    <w:rsid w:val="00A705A7"/>
    <w:rsid w:val="00A737FD"/>
    <w:rsid w:val="00A76562"/>
    <w:rsid w:val="00A8110C"/>
    <w:rsid w:val="00A8554C"/>
    <w:rsid w:val="00A953FB"/>
    <w:rsid w:val="00AA42E8"/>
    <w:rsid w:val="00AA78B2"/>
    <w:rsid w:val="00AC63B0"/>
    <w:rsid w:val="00AD53FA"/>
    <w:rsid w:val="00AD73C2"/>
    <w:rsid w:val="00AE0661"/>
    <w:rsid w:val="00AE6749"/>
    <w:rsid w:val="00AF0AF6"/>
    <w:rsid w:val="00B20563"/>
    <w:rsid w:val="00B252F8"/>
    <w:rsid w:val="00B27E89"/>
    <w:rsid w:val="00B300F4"/>
    <w:rsid w:val="00B31345"/>
    <w:rsid w:val="00B32925"/>
    <w:rsid w:val="00B3459E"/>
    <w:rsid w:val="00B3613B"/>
    <w:rsid w:val="00B6627E"/>
    <w:rsid w:val="00B66D14"/>
    <w:rsid w:val="00B67765"/>
    <w:rsid w:val="00BA09AA"/>
    <w:rsid w:val="00BB0F36"/>
    <w:rsid w:val="00BE78FD"/>
    <w:rsid w:val="00BF1580"/>
    <w:rsid w:val="00BF5083"/>
    <w:rsid w:val="00C05F0D"/>
    <w:rsid w:val="00C241ED"/>
    <w:rsid w:val="00C41466"/>
    <w:rsid w:val="00C44DA7"/>
    <w:rsid w:val="00C47B88"/>
    <w:rsid w:val="00C50756"/>
    <w:rsid w:val="00C6005B"/>
    <w:rsid w:val="00C703BB"/>
    <w:rsid w:val="00CA02CD"/>
    <w:rsid w:val="00CB19CF"/>
    <w:rsid w:val="00CB6EFC"/>
    <w:rsid w:val="00CC749F"/>
    <w:rsid w:val="00CD1F4E"/>
    <w:rsid w:val="00CE0B7E"/>
    <w:rsid w:val="00CE2BB9"/>
    <w:rsid w:val="00D11006"/>
    <w:rsid w:val="00D15D8F"/>
    <w:rsid w:val="00D17F67"/>
    <w:rsid w:val="00D308F2"/>
    <w:rsid w:val="00D32A0D"/>
    <w:rsid w:val="00D33CE3"/>
    <w:rsid w:val="00D35BEB"/>
    <w:rsid w:val="00D41CF2"/>
    <w:rsid w:val="00D441E9"/>
    <w:rsid w:val="00D56890"/>
    <w:rsid w:val="00D656DE"/>
    <w:rsid w:val="00D92CC5"/>
    <w:rsid w:val="00DA7EF2"/>
    <w:rsid w:val="00DB0C7B"/>
    <w:rsid w:val="00DB5FBA"/>
    <w:rsid w:val="00DC7D8B"/>
    <w:rsid w:val="00DE533B"/>
    <w:rsid w:val="00E06723"/>
    <w:rsid w:val="00E06B3B"/>
    <w:rsid w:val="00E12E35"/>
    <w:rsid w:val="00E156AD"/>
    <w:rsid w:val="00E169DD"/>
    <w:rsid w:val="00E258FE"/>
    <w:rsid w:val="00E25CC8"/>
    <w:rsid w:val="00E417A9"/>
    <w:rsid w:val="00E46355"/>
    <w:rsid w:val="00E47635"/>
    <w:rsid w:val="00E50E85"/>
    <w:rsid w:val="00E51430"/>
    <w:rsid w:val="00E64212"/>
    <w:rsid w:val="00E64578"/>
    <w:rsid w:val="00E83D22"/>
    <w:rsid w:val="00E840FE"/>
    <w:rsid w:val="00E90844"/>
    <w:rsid w:val="00EA5DDC"/>
    <w:rsid w:val="00EB7E8D"/>
    <w:rsid w:val="00EC1CEA"/>
    <w:rsid w:val="00ED0F79"/>
    <w:rsid w:val="00ED2ED0"/>
    <w:rsid w:val="00EF36EB"/>
    <w:rsid w:val="00F00825"/>
    <w:rsid w:val="00F050F9"/>
    <w:rsid w:val="00F122EF"/>
    <w:rsid w:val="00F16D63"/>
    <w:rsid w:val="00F2237F"/>
    <w:rsid w:val="00F338E5"/>
    <w:rsid w:val="00F37174"/>
    <w:rsid w:val="00F67132"/>
    <w:rsid w:val="00F72932"/>
    <w:rsid w:val="00F73426"/>
    <w:rsid w:val="00F800EB"/>
    <w:rsid w:val="00F81B5C"/>
    <w:rsid w:val="00F92059"/>
    <w:rsid w:val="00F93A57"/>
    <w:rsid w:val="00FA3437"/>
    <w:rsid w:val="00FB17BD"/>
    <w:rsid w:val="00FE67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F5B796"/>
  <w15:docId w15:val="{62433101-2FA7-4039-A61A-5C4827751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57FA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B3BA8"/>
    <w:pPr>
      <w:tabs>
        <w:tab w:val="center" w:pos="4320"/>
        <w:tab w:val="right" w:pos="8640"/>
      </w:tabs>
    </w:pPr>
  </w:style>
  <w:style w:type="character" w:customStyle="1" w:styleId="lfejChar">
    <w:name w:val="Élőfej Char"/>
    <w:basedOn w:val="Bekezdsalapbettpusa"/>
    <w:link w:val="lfej"/>
    <w:uiPriority w:val="99"/>
    <w:rsid w:val="007B3BA8"/>
  </w:style>
  <w:style w:type="paragraph" w:styleId="llb">
    <w:name w:val="footer"/>
    <w:basedOn w:val="Norml"/>
    <w:link w:val="llbChar"/>
    <w:uiPriority w:val="99"/>
    <w:unhideWhenUsed/>
    <w:rsid w:val="007B3BA8"/>
    <w:pPr>
      <w:tabs>
        <w:tab w:val="center" w:pos="4320"/>
        <w:tab w:val="right" w:pos="8640"/>
      </w:tabs>
    </w:pPr>
  </w:style>
  <w:style w:type="character" w:customStyle="1" w:styleId="llbChar">
    <w:name w:val="Élőláb Char"/>
    <w:basedOn w:val="Bekezdsalapbettpusa"/>
    <w:link w:val="llb"/>
    <w:uiPriority w:val="99"/>
    <w:rsid w:val="007B3BA8"/>
  </w:style>
  <w:style w:type="paragraph" w:styleId="Buborkszveg">
    <w:name w:val="Balloon Text"/>
    <w:basedOn w:val="Norml"/>
    <w:link w:val="BuborkszvegChar"/>
    <w:uiPriority w:val="99"/>
    <w:semiHidden/>
    <w:unhideWhenUsed/>
    <w:rsid w:val="007B3BA8"/>
    <w:rPr>
      <w:rFonts w:ascii="Lucida Grande" w:hAnsi="Lucida Grande" w:cs="Lucida Grand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B3BA8"/>
    <w:rPr>
      <w:rFonts w:ascii="Lucida Grande" w:hAnsi="Lucida Grande" w:cs="Lucida Grande"/>
      <w:sz w:val="18"/>
      <w:szCs w:val="18"/>
    </w:rPr>
  </w:style>
  <w:style w:type="character" w:styleId="Oldalszm">
    <w:name w:val="page number"/>
    <w:basedOn w:val="Bekezdsalapbettpusa"/>
    <w:uiPriority w:val="99"/>
    <w:semiHidden/>
    <w:unhideWhenUsed/>
    <w:rsid w:val="007B3BA8"/>
  </w:style>
  <w:style w:type="paragraph" w:styleId="NormlWeb">
    <w:name w:val="Normal (Web)"/>
    <w:basedOn w:val="Norml"/>
    <w:unhideWhenUsed/>
    <w:rsid w:val="00A57FA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Kiemels2">
    <w:name w:val="Strong"/>
    <w:basedOn w:val="Bekezdsalapbettpusa"/>
    <w:uiPriority w:val="22"/>
    <w:qFormat/>
    <w:rsid w:val="00A57FA8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271B6D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B27E89"/>
    <w:rPr>
      <w:color w:val="808080"/>
      <w:shd w:val="clear" w:color="auto" w:fill="E6E6E6"/>
    </w:rPr>
  </w:style>
  <w:style w:type="character" w:styleId="Mrltotthiperhivatkozs">
    <w:name w:val="FollowedHyperlink"/>
    <w:basedOn w:val="Bekezdsalapbettpusa"/>
    <w:uiPriority w:val="99"/>
    <w:semiHidden/>
    <w:unhideWhenUsed/>
    <w:rsid w:val="00B27E89"/>
    <w:rPr>
      <w:color w:val="800080" w:themeColor="followedHyperlink"/>
      <w:u w:val="single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A855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hu-HU"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A8554C"/>
    <w:rPr>
      <w:rFonts w:ascii="Courier New" w:eastAsia="Times New Roman" w:hAnsi="Courier New" w:cs="Courier New"/>
      <w:sz w:val="20"/>
      <w:szCs w:val="20"/>
      <w:lang w:val="hu-HU" w:eastAsia="hu-HU"/>
    </w:rPr>
  </w:style>
  <w:style w:type="paragraph" w:styleId="Listaszerbekezds">
    <w:name w:val="List Paragraph"/>
    <w:basedOn w:val="Norml"/>
    <w:uiPriority w:val="34"/>
    <w:qFormat/>
    <w:rsid w:val="003A10C7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  <w:lang w:val="sl-SI"/>
    </w:rPr>
  </w:style>
  <w:style w:type="character" w:styleId="Jegyzethivatkozs">
    <w:name w:val="annotation reference"/>
    <w:basedOn w:val="Bekezdsalapbettpusa"/>
    <w:uiPriority w:val="99"/>
    <w:semiHidden/>
    <w:unhideWhenUsed/>
    <w:rsid w:val="005310C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5310C2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5310C2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5310C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310C2"/>
    <w:rPr>
      <w:b/>
      <w:bCs/>
      <w:sz w:val="20"/>
      <w:szCs w:val="20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5310C2"/>
    <w:rPr>
      <w:color w:val="605E5C"/>
      <w:shd w:val="clear" w:color="auto" w:fill="E1DFDD"/>
    </w:rPr>
  </w:style>
  <w:style w:type="table" w:styleId="Rcsostblzat">
    <w:name w:val="Table Grid"/>
    <w:basedOn w:val="Normltblzat"/>
    <w:uiPriority w:val="39"/>
    <w:rsid w:val="005F7528"/>
    <w:rPr>
      <w:rFonts w:eastAsiaTheme="minorHAnsi"/>
      <w:sz w:val="22"/>
      <w:szCs w:val="22"/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3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19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docs\05%20PUBLICATIONS\02%20LOGOS\UNEP\New%20UNEP%20Logos%202017\Letterhead_EuropeOffice_Jan%20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Letterhead_EuropeOffice_Jan 2017</Template>
  <TotalTime>327</TotalTime>
  <Pages>4</Pages>
  <Words>355</Words>
  <Characters>2457</Characters>
  <Application>Microsoft Office Word</Application>
  <DocSecurity>0</DocSecurity>
  <Lines>20</Lines>
  <Paragraphs>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UNEP</Company>
  <LinksUpToDate>false</LinksUpToDate>
  <CharactersWithSpaces>2807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Inti Caroline BlasBerg</dc:creator>
  <cp:lastModifiedBy>LauferZs</cp:lastModifiedBy>
  <cp:revision>19</cp:revision>
  <cp:lastPrinted>2019-02-05T09:16:00Z</cp:lastPrinted>
  <dcterms:created xsi:type="dcterms:W3CDTF">2019-02-04T08:47:00Z</dcterms:created>
  <dcterms:modified xsi:type="dcterms:W3CDTF">2019-02-08T11:22:00Z</dcterms:modified>
</cp:coreProperties>
</file>